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B5C8A6" w14:textId="77777777" w:rsidR="00DC1938" w:rsidRDefault="00DC1938" w:rsidP="00DC1938">
      <w:pPr>
        <w:pStyle w:val="NoSpacing"/>
      </w:pPr>
    </w:p>
    <w:p w14:paraId="2BF34F1A" w14:textId="7C7132C6" w:rsidR="00DC1938" w:rsidRDefault="00B3628D" w:rsidP="00DC1938">
      <w:pPr>
        <w:pStyle w:val="NoSpacing"/>
      </w:pPr>
      <w:r w:rsidRPr="00DC1938">
        <w:t>Permanent position</w:t>
      </w:r>
      <w:r w:rsidRPr="00DC1938">
        <w:t xml:space="preserve"> </w:t>
      </w:r>
      <w:r w:rsidRPr="00DC1938">
        <w:t>3</w:t>
      </w:r>
      <w:r w:rsidR="00DC1938">
        <w:t>-</w:t>
      </w:r>
      <w:r w:rsidRPr="00DC1938">
        <w:t>5 days per week</w:t>
      </w:r>
      <w:r w:rsidR="00DC1938">
        <w:t>,</w:t>
      </w:r>
      <w:r w:rsidRPr="00DC1938">
        <w:t xml:space="preserve"> </w:t>
      </w:r>
      <w:r w:rsidRPr="00DC1938">
        <w:t>Saturdays essential</w:t>
      </w:r>
      <w:r w:rsidR="00DC1938" w:rsidRPr="00DC1938">
        <w:t xml:space="preserve"> </w:t>
      </w:r>
    </w:p>
    <w:p w14:paraId="7B59849D" w14:textId="54F73D30" w:rsidR="00B3628D" w:rsidRDefault="00B3628D" w:rsidP="00DC1938">
      <w:pPr>
        <w:pStyle w:val="NoSpacing"/>
      </w:pPr>
      <w:r w:rsidRPr="00DC1938">
        <w:t>Rate of pay:</w:t>
      </w:r>
      <w:r w:rsidRPr="00DC1938">
        <w:rPr>
          <w:rStyle w:val="apple-converted-space"/>
          <w:color w:val="000000"/>
        </w:rPr>
        <w:t> </w:t>
      </w:r>
      <w:r w:rsidR="00DC1938" w:rsidRPr="00DC1938">
        <w:t>£13.50</w:t>
      </w:r>
      <w:r w:rsidRPr="00DC1938">
        <w:t xml:space="preserve"> per hour</w:t>
      </w:r>
      <w:r w:rsidRPr="00DC1938">
        <w:br/>
        <w:t>Additional hours:</w:t>
      </w:r>
      <w:r w:rsidRPr="00DC1938">
        <w:rPr>
          <w:rStyle w:val="apple-converted-space"/>
          <w:color w:val="000000"/>
        </w:rPr>
        <w:t> </w:t>
      </w:r>
      <w:r w:rsidRPr="00DC1938">
        <w:t>Opportunity for Sunday overtime when the theatre is open.</w:t>
      </w:r>
    </w:p>
    <w:p w14:paraId="7FD21879" w14:textId="77777777" w:rsidR="00DC1938" w:rsidRPr="00DC1938" w:rsidRDefault="00DC1938" w:rsidP="00DC1938">
      <w:pPr>
        <w:pStyle w:val="NoSpacing"/>
      </w:pPr>
    </w:p>
    <w:p w14:paraId="48A451CC" w14:textId="24399C9C" w:rsidR="00AE4A03" w:rsidRPr="00C42964" w:rsidRDefault="00236109" w:rsidP="00020E70">
      <w:pPr>
        <w:pStyle w:val="Default"/>
        <w:rPr>
          <w:rFonts w:ascii="Gill Sans MT" w:hAnsi="Gill Sans MT" w:cs="Calibri"/>
          <w:sz w:val="22"/>
          <w:szCs w:val="20"/>
        </w:rPr>
      </w:pPr>
      <w:r>
        <w:rPr>
          <w:rFonts w:ascii="Gill Sans MT" w:hAnsi="Gill Sans MT" w:cs="Calibri"/>
          <w:noProof/>
          <w:sz w:val="22"/>
          <w:szCs w:val="20"/>
        </w:rPr>
        <w:drawing>
          <wp:anchor distT="0" distB="0" distL="114300" distR="114300" simplePos="0" relativeHeight="251658240" behindDoc="0" locked="0" layoutInCell="1" allowOverlap="1" wp14:anchorId="20047D7F" wp14:editId="5DB9F29B">
            <wp:simplePos x="0" y="0"/>
            <wp:positionH relativeFrom="margin">
              <wp:posOffset>3761740</wp:posOffset>
            </wp:positionH>
            <wp:positionV relativeFrom="margin">
              <wp:posOffset>139065</wp:posOffset>
            </wp:positionV>
            <wp:extent cx="2419350" cy="1922780"/>
            <wp:effectExtent l="0" t="0" r="0" b="0"/>
            <wp:wrapSquare wrapText="bothSides"/>
            <wp:docPr id="15328400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840018" name="Picture 153284001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19350" cy="1922780"/>
                    </a:xfrm>
                    <a:prstGeom prst="rect">
                      <a:avLst/>
                    </a:prstGeom>
                  </pic:spPr>
                </pic:pic>
              </a:graphicData>
            </a:graphic>
          </wp:anchor>
        </w:drawing>
      </w:r>
      <w:r w:rsidR="00AE4A03" w:rsidRPr="00AE4A03">
        <w:rPr>
          <w:rFonts w:ascii="Gill Sans MT" w:hAnsi="Gill Sans MT"/>
          <w:sz w:val="22"/>
          <w:szCs w:val="22"/>
        </w:rPr>
        <w:t>The Apron is Chequer Mead's welcoming café, casual dining and bar space, serving both the local community and theatre visitors.</w:t>
      </w:r>
      <w:r w:rsidR="008A135B">
        <w:rPr>
          <w:rFonts w:ascii="Gill Sans MT" w:hAnsi="Gill Sans MT"/>
          <w:sz w:val="22"/>
          <w:szCs w:val="22"/>
        </w:rPr>
        <w:t xml:space="preserve">  </w:t>
      </w:r>
      <w:r w:rsidR="008A135B" w:rsidRPr="008A135B">
        <w:rPr>
          <w:rFonts w:ascii="Gill Sans MT" w:hAnsi="Gill Sans MT"/>
          <w:sz w:val="22"/>
          <w:szCs w:val="22"/>
        </w:rPr>
        <w:t>Our menus offer a varied selection of food and drink to suit a range of tastes and occasions.</w:t>
      </w:r>
    </w:p>
    <w:p w14:paraId="0C24A03D" w14:textId="77777777" w:rsidR="00BE6081" w:rsidRDefault="00BE6081" w:rsidP="00020E70">
      <w:pPr>
        <w:pStyle w:val="Default"/>
        <w:rPr>
          <w:rFonts w:ascii="Gill Sans MT" w:hAnsi="Gill Sans MT"/>
          <w:sz w:val="22"/>
          <w:szCs w:val="22"/>
        </w:rPr>
      </w:pPr>
    </w:p>
    <w:p w14:paraId="4883FD54" w14:textId="77777777" w:rsidR="000E78D8" w:rsidRDefault="00BE6081" w:rsidP="000E78D8">
      <w:pPr>
        <w:pStyle w:val="Default"/>
        <w:rPr>
          <w:rFonts w:ascii="Gill Sans MT" w:hAnsi="Gill Sans MT"/>
          <w:sz w:val="22"/>
          <w:szCs w:val="22"/>
        </w:rPr>
      </w:pPr>
      <w:r w:rsidRPr="00BE6081">
        <w:rPr>
          <w:rFonts w:ascii="Gill Sans MT" w:hAnsi="Gill Sans MT"/>
          <w:sz w:val="22"/>
          <w:szCs w:val="22"/>
        </w:rPr>
        <w:t>As part of a busy theatre venue, The Apron has a varied and lively atmosphere, serving customers throughout the day before transforming into a busy bar supporting the theatre's evening performances and events. We also host occasional live music events and have a lovely courtyard garden which is particularly popular during the summer months.</w:t>
      </w:r>
    </w:p>
    <w:p w14:paraId="5DD5F011" w14:textId="77777777" w:rsidR="000E78D8" w:rsidRDefault="000E78D8" w:rsidP="000E78D8">
      <w:pPr>
        <w:pStyle w:val="Default"/>
        <w:rPr>
          <w:rFonts w:ascii="Gill Sans MT" w:hAnsi="Gill Sans MT"/>
          <w:sz w:val="22"/>
          <w:szCs w:val="22"/>
        </w:rPr>
      </w:pPr>
    </w:p>
    <w:p w14:paraId="3922735C" w14:textId="0A9A55B0" w:rsidR="000E78D8" w:rsidRPr="000E78D8" w:rsidRDefault="000E78D8" w:rsidP="000E78D8">
      <w:pPr>
        <w:pStyle w:val="Default"/>
        <w:rPr>
          <w:rFonts w:ascii="Gill Sans MT" w:hAnsi="Gill Sans MT"/>
          <w:sz w:val="22"/>
          <w:szCs w:val="22"/>
        </w:rPr>
      </w:pPr>
      <w:r w:rsidRPr="000E78D8">
        <w:rPr>
          <w:rFonts w:ascii="Gill Sans MT" w:hAnsi="Gill Sans MT"/>
          <w:sz w:val="22"/>
          <w:szCs w:val="22"/>
        </w:rPr>
        <w:t>Chequer Mead hosts over 250 events per year, both in the main auditorium and throughout the venue. The theatre offers a mixed programme of professional and community events and hosts many other events across the year.</w:t>
      </w:r>
    </w:p>
    <w:p w14:paraId="79B06443" w14:textId="7B9ABF31" w:rsidR="000E78D8" w:rsidRDefault="000E78D8" w:rsidP="000E78D8">
      <w:pPr>
        <w:pStyle w:val="NormalWeb"/>
        <w:rPr>
          <w:rFonts w:ascii="Gill Sans MT" w:hAnsi="Gill Sans MT"/>
          <w:color w:val="000000"/>
          <w:sz w:val="22"/>
          <w:szCs w:val="22"/>
        </w:rPr>
      </w:pPr>
      <w:r w:rsidRPr="000E78D8">
        <w:rPr>
          <w:rFonts w:ascii="Gill Sans MT" w:hAnsi="Gill Sans MT"/>
          <w:color w:val="000000"/>
          <w:sz w:val="22"/>
          <w:szCs w:val="22"/>
        </w:rPr>
        <w:t>The Apron is open during the daytime six days per week, Monday to Saturday, serving food, coffee and drinks. In the evening and on</w:t>
      </w:r>
      <w:r w:rsidR="001122A1">
        <w:rPr>
          <w:rFonts w:ascii="Gill Sans MT" w:hAnsi="Gill Sans MT"/>
          <w:color w:val="000000"/>
          <w:sz w:val="22"/>
          <w:szCs w:val="22"/>
        </w:rPr>
        <w:t xml:space="preserve"> </w:t>
      </w:r>
      <w:r w:rsidRPr="000E78D8">
        <w:rPr>
          <w:rFonts w:ascii="Gill Sans MT" w:hAnsi="Gill Sans MT"/>
          <w:color w:val="000000"/>
          <w:sz w:val="22"/>
          <w:szCs w:val="22"/>
        </w:rPr>
        <w:t>Sundays, The Apron is open as a bar supporting the events being hosted by the Theatre. Additionally, The Apron hosts private catered events in the Apron and Studios.</w:t>
      </w:r>
    </w:p>
    <w:p w14:paraId="497E5F09" w14:textId="77777777" w:rsidR="008E3DA3" w:rsidRPr="008E3DA3" w:rsidRDefault="008E3DA3" w:rsidP="008E3DA3">
      <w:pPr>
        <w:pStyle w:val="Heading2"/>
        <w:rPr>
          <w:rFonts w:ascii="Gill Sans MT" w:hAnsi="Gill Sans MT"/>
          <w:b/>
          <w:bCs/>
          <w:color w:val="000000"/>
          <w:sz w:val="22"/>
          <w:szCs w:val="22"/>
        </w:rPr>
      </w:pPr>
      <w:r w:rsidRPr="008E3DA3">
        <w:rPr>
          <w:rFonts w:ascii="Gill Sans MT" w:hAnsi="Gill Sans MT"/>
          <w:b/>
          <w:bCs/>
          <w:color w:val="000000"/>
          <w:sz w:val="22"/>
          <w:szCs w:val="22"/>
        </w:rPr>
        <w:t>The Role</w:t>
      </w:r>
    </w:p>
    <w:p w14:paraId="1010B969" w14:textId="77777777" w:rsidR="008E3DA3" w:rsidRPr="008E3DA3" w:rsidRDefault="008E3DA3" w:rsidP="008E3DA3">
      <w:pPr>
        <w:pStyle w:val="NormalWeb"/>
        <w:rPr>
          <w:rFonts w:ascii="Gill Sans MT" w:hAnsi="Gill Sans MT"/>
          <w:color w:val="000000"/>
          <w:sz w:val="22"/>
          <w:szCs w:val="22"/>
        </w:rPr>
      </w:pPr>
      <w:r w:rsidRPr="008E3DA3">
        <w:rPr>
          <w:rFonts w:ascii="Gill Sans MT" w:hAnsi="Gill Sans MT"/>
          <w:color w:val="000000"/>
          <w:sz w:val="22"/>
          <w:szCs w:val="22"/>
        </w:rPr>
        <w:t>We're looking for an experienced, enthusiastic and reliable</w:t>
      </w:r>
      <w:r w:rsidRPr="008E3DA3">
        <w:rPr>
          <w:rStyle w:val="apple-converted-space"/>
          <w:rFonts w:ascii="Gill Sans MT" w:hAnsi="Gill Sans MT"/>
          <w:color w:val="000000"/>
          <w:sz w:val="22"/>
          <w:szCs w:val="22"/>
        </w:rPr>
        <w:t> </w:t>
      </w:r>
      <w:r w:rsidRPr="008E3DA3">
        <w:rPr>
          <w:rStyle w:val="Strong"/>
          <w:rFonts w:ascii="Gill Sans MT" w:hAnsi="Gill Sans MT"/>
          <w:color w:val="000000"/>
          <w:sz w:val="22"/>
          <w:szCs w:val="22"/>
        </w:rPr>
        <w:t>Senior Barista &amp; Catering Assistant</w:t>
      </w:r>
      <w:r w:rsidRPr="008E3DA3">
        <w:rPr>
          <w:rStyle w:val="apple-converted-space"/>
          <w:rFonts w:ascii="Gill Sans MT" w:hAnsi="Gill Sans MT"/>
          <w:color w:val="000000"/>
          <w:sz w:val="22"/>
          <w:szCs w:val="22"/>
        </w:rPr>
        <w:t> </w:t>
      </w:r>
      <w:r w:rsidRPr="008E3DA3">
        <w:rPr>
          <w:rFonts w:ascii="Gill Sans MT" w:hAnsi="Gill Sans MT"/>
          <w:color w:val="000000"/>
          <w:sz w:val="22"/>
          <w:szCs w:val="22"/>
        </w:rPr>
        <w:t>to join our team at The Apron.</w:t>
      </w:r>
    </w:p>
    <w:p w14:paraId="6CA59C27" w14:textId="77777777" w:rsidR="008E3DA3" w:rsidRPr="008E3DA3" w:rsidRDefault="008E3DA3" w:rsidP="008E3DA3">
      <w:pPr>
        <w:pStyle w:val="NormalWeb"/>
        <w:rPr>
          <w:rFonts w:ascii="Gill Sans MT" w:hAnsi="Gill Sans MT"/>
          <w:color w:val="000000"/>
          <w:sz w:val="22"/>
          <w:szCs w:val="22"/>
        </w:rPr>
      </w:pPr>
      <w:r w:rsidRPr="008E3DA3">
        <w:rPr>
          <w:rFonts w:ascii="Gill Sans MT" w:hAnsi="Gill Sans MT"/>
          <w:color w:val="000000"/>
          <w:sz w:val="22"/>
          <w:szCs w:val="22"/>
        </w:rPr>
        <w:t>This is a varied, hands-on role for someone who loves great coffee, enjoys working in a busy food and hospitality environment and is confident taking responsibility for a team and the smooth running of a shift.</w:t>
      </w:r>
    </w:p>
    <w:p w14:paraId="2864680D" w14:textId="77777777" w:rsidR="008E3DA3" w:rsidRPr="008E3DA3" w:rsidRDefault="008E3DA3" w:rsidP="008E3DA3">
      <w:pPr>
        <w:pStyle w:val="NormalWeb"/>
        <w:rPr>
          <w:rFonts w:ascii="Gill Sans MT" w:hAnsi="Gill Sans MT"/>
          <w:color w:val="000000"/>
          <w:sz w:val="22"/>
          <w:szCs w:val="22"/>
        </w:rPr>
      </w:pPr>
      <w:r w:rsidRPr="008E3DA3">
        <w:rPr>
          <w:rFonts w:ascii="Gill Sans MT" w:hAnsi="Gill Sans MT"/>
          <w:color w:val="000000"/>
          <w:sz w:val="22"/>
          <w:szCs w:val="22"/>
        </w:rPr>
        <w:t>A key part of the role will be taking the lead on Saturdays, acting as the senior team member on shift and helping to supervise the team to ensure everything runs smoothly. You'll also need to be happy to turn your hand to the kitchen when required, supporting the wider team wherever you're needed.</w:t>
      </w:r>
    </w:p>
    <w:p w14:paraId="2EF87325" w14:textId="77777777" w:rsidR="008E3DA3" w:rsidRPr="00CE0952" w:rsidRDefault="008E3DA3" w:rsidP="008E3DA3">
      <w:pPr>
        <w:pStyle w:val="Heading3"/>
        <w:rPr>
          <w:rFonts w:ascii="Gill Sans MT" w:hAnsi="Gill Sans MT"/>
          <w:b/>
          <w:bCs/>
          <w:color w:val="000000"/>
          <w:sz w:val="22"/>
          <w:szCs w:val="22"/>
        </w:rPr>
      </w:pPr>
      <w:r w:rsidRPr="00CE0952">
        <w:rPr>
          <w:rFonts w:ascii="Gill Sans MT" w:hAnsi="Gill Sans MT"/>
          <w:b/>
          <w:bCs/>
          <w:color w:val="000000"/>
          <w:sz w:val="22"/>
          <w:szCs w:val="22"/>
        </w:rPr>
        <w:t>Key Responsibilities</w:t>
      </w:r>
    </w:p>
    <w:p w14:paraId="0C6623AB" w14:textId="77777777" w:rsidR="008E3DA3" w:rsidRPr="008E3DA3" w:rsidRDefault="008E3DA3" w:rsidP="008E3DA3">
      <w:pPr>
        <w:pStyle w:val="NormalWeb"/>
        <w:numPr>
          <w:ilvl w:val="0"/>
          <w:numId w:val="12"/>
        </w:numPr>
        <w:rPr>
          <w:rFonts w:ascii="Gill Sans MT" w:hAnsi="Gill Sans MT"/>
          <w:color w:val="000000"/>
          <w:sz w:val="22"/>
          <w:szCs w:val="22"/>
        </w:rPr>
      </w:pPr>
      <w:r w:rsidRPr="008E3DA3">
        <w:rPr>
          <w:rFonts w:ascii="Gill Sans MT" w:hAnsi="Gill Sans MT"/>
          <w:color w:val="000000"/>
          <w:sz w:val="22"/>
          <w:szCs w:val="22"/>
        </w:rPr>
        <w:t>Taking responsibility for the smooth running of our Saturday service and acting as the senior team member on shift.</w:t>
      </w:r>
    </w:p>
    <w:p w14:paraId="457306B3" w14:textId="77777777" w:rsidR="008E3DA3" w:rsidRPr="008E3DA3" w:rsidRDefault="008E3DA3" w:rsidP="008E3DA3">
      <w:pPr>
        <w:pStyle w:val="NormalWeb"/>
        <w:numPr>
          <w:ilvl w:val="0"/>
          <w:numId w:val="12"/>
        </w:numPr>
        <w:rPr>
          <w:rFonts w:ascii="Gill Sans MT" w:hAnsi="Gill Sans MT"/>
          <w:color w:val="000000"/>
          <w:sz w:val="22"/>
          <w:szCs w:val="22"/>
        </w:rPr>
      </w:pPr>
      <w:r w:rsidRPr="008E3DA3">
        <w:rPr>
          <w:rFonts w:ascii="Gill Sans MT" w:hAnsi="Gill Sans MT"/>
          <w:color w:val="000000"/>
          <w:sz w:val="22"/>
          <w:szCs w:val="22"/>
        </w:rPr>
        <w:t>Supervising and supporting the Saturday team, ensuring high standards of service and customer experience.</w:t>
      </w:r>
    </w:p>
    <w:p w14:paraId="68D4E7FA" w14:textId="77777777" w:rsidR="008E3DA3" w:rsidRPr="008E3DA3" w:rsidRDefault="008E3DA3" w:rsidP="008E3DA3">
      <w:pPr>
        <w:pStyle w:val="NormalWeb"/>
        <w:numPr>
          <w:ilvl w:val="0"/>
          <w:numId w:val="12"/>
        </w:numPr>
        <w:rPr>
          <w:rFonts w:ascii="Gill Sans MT" w:hAnsi="Gill Sans MT"/>
          <w:color w:val="000000"/>
          <w:sz w:val="22"/>
          <w:szCs w:val="22"/>
        </w:rPr>
      </w:pPr>
      <w:r w:rsidRPr="008E3DA3">
        <w:rPr>
          <w:rFonts w:ascii="Gill Sans MT" w:hAnsi="Gill Sans MT"/>
          <w:color w:val="000000"/>
          <w:sz w:val="22"/>
          <w:szCs w:val="22"/>
        </w:rPr>
        <w:t>Preparing and serving excellent coffee and other drinks.</w:t>
      </w:r>
    </w:p>
    <w:p w14:paraId="4AD451B0" w14:textId="77777777" w:rsidR="008E3DA3" w:rsidRPr="008E3DA3" w:rsidRDefault="008E3DA3" w:rsidP="008E3DA3">
      <w:pPr>
        <w:pStyle w:val="NormalWeb"/>
        <w:numPr>
          <w:ilvl w:val="0"/>
          <w:numId w:val="12"/>
        </w:numPr>
        <w:rPr>
          <w:rFonts w:ascii="Gill Sans MT" w:hAnsi="Gill Sans MT"/>
          <w:color w:val="000000"/>
          <w:sz w:val="22"/>
          <w:szCs w:val="22"/>
        </w:rPr>
      </w:pPr>
      <w:r w:rsidRPr="008E3DA3">
        <w:rPr>
          <w:rFonts w:ascii="Gill Sans MT" w:hAnsi="Gill Sans MT"/>
          <w:color w:val="000000"/>
          <w:sz w:val="22"/>
          <w:szCs w:val="22"/>
        </w:rPr>
        <w:t>Working confidently across our café and kitchen operations, providing kitchen cover when required.</w:t>
      </w:r>
    </w:p>
    <w:p w14:paraId="4E4EAE0B" w14:textId="77777777" w:rsidR="008E3DA3" w:rsidRPr="008E3DA3" w:rsidRDefault="008E3DA3" w:rsidP="008E3DA3">
      <w:pPr>
        <w:pStyle w:val="NormalWeb"/>
        <w:numPr>
          <w:ilvl w:val="0"/>
          <w:numId w:val="12"/>
        </w:numPr>
        <w:rPr>
          <w:rFonts w:ascii="Gill Sans MT" w:hAnsi="Gill Sans MT"/>
          <w:color w:val="000000"/>
          <w:sz w:val="22"/>
          <w:szCs w:val="22"/>
        </w:rPr>
      </w:pPr>
      <w:r w:rsidRPr="008E3DA3">
        <w:rPr>
          <w:rFonts w:ascii="Gill Sans MT" w:hAnsi="Gill Sans MT"/>
          <w:color w:val="000000"/>
          <w:sz w:val="22"/>
          <w:szCs w:val="22"/>
        </w:rPr>
        <w:t>Helping with food preparation, catering and general kitchen duties.</w:t>
      </w:r>
    </w:p>
    <w:p w14:paraId="3B77C56C" w14:textId="77777777" w:rsidR="008E3DA3" w:rsidRPr="008E3DA3" w:rsidRDefault="008E3DA3" w:rsidP="008E3DA3">
      <w:pPr>
        <w:pStyle w:val="NormalWeb"/>
        <w:numPr>
          <w:ilvl w:val="0"/>
          <w:numId w:val="12"/>
        </w:numPr>
        <w:rPr>
          <w:rFonts w:ascii="Gill Sans MT" w:hAnsi="Gill Sans MT"/>
          <w:color w:val="000000"/>
          <w:sz w:val="22"/>
          <w:szCs w:val="22"/>
        </w:rPr>
      </w:pPr>
      <w:r w:rsidRPr="008E3DA3">
        <w:rPr>
          <w:rFonts w:ascii="Gill Sans MT" w:hAnsi="Gill Sans MT"/>
          <w:color w:val="000000"/>
          <w:sz w:val="22"/>
          <w:szCs w:val="22"/>
        </w:rPr>
        <w:t>Supporting private catering events and theatre events when required.</w:t>
      </w:r>
    </w:p>
    <w:p w14:paraId="7CDD8983" w14:textId="77777777" w:rsidR="008E3DA3" w:rsidRPr="008E3DA3" w:rsidRDefault="008E3DA3" w:rsidP="008E3DA3">
      <w:pPr>
        <w:pStyle w:val="NormalWeb"/>
        <w:numPr>
          <w:ilvl w:val="0"/>
          <w:numId w:val="12"/>
        </w:numPr>
        <w:rPr>
          <w:rFonts w:ascii="Gill Sans MT" w:hAnsi="Gill Sans MT"/>
          <w:color w:val="000000"/>
          <w:sz w:val="22"/>
          <w:szCs w:val="22"/>
        </w:rPr>
      </w:pPr>
      <w:r w:rsidRPr="008E3DA3">
        <w:rPr>
          <w:rFonts w:ascii="Gill Sans MT" w:hAnsi="Gill Sans MT"/>
          <w:color w:val="000000"/>
          <w:sz w:val="22"/>
          <w:szCs w:val="22"/>
        </w:rPr>
        <w:t>Helping to maintain a positive, organised and efficient working environment.</w:t>
      </w:r>
    </w:p>
    <w:p w14:paraId="59F15927" w14:textId="77777777" w:rsidR="008E3DA3" w:rsidRPr="008E3DA3" w:rsidRDefault="008E3DA3" w:rsidP="008E3DA3">
      <w:pPr>
        <w:pStyle w:val="NormalWeb"/>
        <w:numPr>
          <w:ilvl w:val="0"/>
          <w:numId w:val="12"/>
        </w:numPr>
        <w:rPr>
          <w:rFonts w:ascii="Gill Sans MT" w:hAnsi="Gill Sans MT"/>
          <w:color w:val="000000"/>
          <w:sz w:val="22"/>
          <w:szCs w:val="22"/>
        </w:rPr>
      </w:pPr>
      <w:r w:rsidRPr="008E3DA3">
        <w:rPr>
          <w:rFonts w:ascii="Gill Sans MT" w:hAnsi="Gill Sans MT"/>
          <w:color w:val="000000"/>
          <w:sz w:val="22"/>
          <w:szCs w:val="22"/>
        </w:rPr>
        <w:t>Assisting with day-to-day operational tasks and providing additional support to the management team.</w:t>
      </w:r>
    </w:p>
    <w:p w14:paraId="1AF62308" w14:textId="6E9080A0" w:rsidR="008E3DA3" w:rsidRPr="008651B1" w:rsidRDefault="008E3DA3" w:rsidP="008E3DA3">
      <w:pPr>
        <w:pStyle w:val="Heading3"/>
        <w:rPr>
          <w:rFonts w:ascii="Gill Sans MT" w:hAnsi="Gill Sans MT"/>
          <w:b/>
          <w:bCs/>
          <w:color w:val="000000"/>
          <w:sz w:val="22"/>
          <w:szCs w:val="22"/>
        </w:rPr>
      </w:pPr>
      <w:r w:rsidRPr="008651B1">
        <w:rPr>
          <w:rFonts w:ascii="Gill Sans MT" w:hAnsi="Gill Sans MT"/>
          <w:b/>
          <w:bCs/>
          <w:color w:val="000000"/>
          <w:sz w:val="22"/>
          <w:szCs w:val="22"/>
        </w:rPr>
        <w:lastRenderedPageBreak/>
        <w:t>About You</w:t>
      </w:r>
    </w:p>
    <w:p w14:paraId="6FAAB907" w14:textId="77777777" w:rsidR="008E3DA3" w:rsidRPr="008E3DA3" w:rsidRDefault="008E3DA3" w:rsidP="008E3DA3">
      <w:pPr>
        <w:pStyle w:val="NormalWeb"/>
        <w:rPr>
          <w:rFonts w:ascii="Gill Sans MT" w:hAnsi="Gill Sans MT"/>
          <w:color w:val="000000"/>
          <w:sz w:val="22"/>
          <w:szCs w:val="22"/>
        </w:rPr>
      </w:pPr>
      <w:r w:rsidRPr="008E3DA3">
        <w:rPr>
          <w:rFonts w:ascii="Gill Sans MT" w:hAnsi="Gill Sans MT"/>
          <w:color w:val="000000"/>
          <w:sz w:val="22"/>
          <w:szCs w:val="22"/>
        </w:rPr>
        <w:t>We're looking for someone who:</w:t>
      </w:r>
    </w:p>
    <w:p w14:paraId="03893A8E" w14:textId="77777777" w:rsidR="008E3DA3" w:rsidRPr="008E3DA3" w:rsidRDefault="008E3DA3" w:rsidP="008E3DA3">
      <w:pPr>
        <w:pStyle w:val="NormalWeb"/>
        <w:numPr>
          <w:ilvl w:val="0"/>
          <w:numId w:val="13"/>
        </w:numPr>
        <w:rPr>
          <w:rFonts w:ascii="Gill Sans MT" w:hAnsi="Gill Sans MT"/>
          <w:color w:val="000000"/>
          <w:sz w:val="22"/>
          <w:szCs w:val="22"/>
        </w:rPr>
      </w:pPr>
      <w:r w:rsidRPr="008E3DA3">
        <w:rPr>
          <w:rFonts w:ascii="Gill Sans MT" w:hAnsi="Gill Sans MT"/>
          <w:color w:val="000000"/>
          <w:sz w:val="22"/>
          <w:szCs w:val="22"/>
        </w:rPr>
        <w:t>Has solid barista experience and is confident making great coffee.</w:t>
      </w:r>
    </w:p>
    <w:p w14:paraId="42981A8D" w14:textId="77777777" w:rsidR="008E3DA3" w:rsidRPr="008E3DA3" w:rsidRDefault="008E3DA3" w:rsidP="008E3DA3">
      <w:pPr>
        <w:pStyle w:val="NormalWeb"/>
        <w:numPr>
          <w:ilvl w:val="0"/>
          <w:numId w:val="13"/>
        </w:numPr>
        <w:rPr>
          <w:rFonts w:ascii="Gill Sans MT" w:hAnsi="Gill Sans MT"/>
          <w:color w:val="000000"/>
          <w:sz w:val="22"/>
          <w:szCs w:val="22"/>
        </w:rPr>
      </w:pPr>
      <w:r w:rsidRPr="008E3DA3">
        <w:rPr>
          <w:rFonts w:ascii="Gill Sans MT" w:hAnsi="Gill Sans MT"/>
          <w:color w:val="000000"/>
          <w:sz w:val="22"/>
          <w:szCs w:val="22"/>
        </w:rPr>
        <w:t>Has experience in hospitality, catering or a busy café environment.</w:t>
      </w:r>
    </w:p>
    <w:p w14:paraId="603F5934" w14:textId="77777777" w:rsidR="008E3DA3" w:rsidRPr="008E3DA3" w:rsidRDefault="008E3DA3" w:rsidP="008E3DA3">
      <w:pPr>
        <w:pStyle w:val="NormalWeb"/>
        <w:numPr>
          <w:ilvl w:val="0"/>
          <w:numId w:val="13"/>
        </w:numPr>
        <w:rPr>
          <w:rFonts w:ascii="Gill Sans MT" w:hAnsi="Gill Sans MT"/>
          <w:color w:val="000000"/>
          <w:sz w:val="22"/>
          <w:szCs w:val="22"/>
        </w:rPr>
      </w:pPr>
      <w:r w:rsidRPr="008E3DA3">
        <w:rPr>
          <w:rFonts w:ascii="Gill Sans MT" w:hAnsi="Gill Sans MT"/>
          <w:color w:val="000000"/>
          <w:sz w:val="22"/>
          <w:szCs w:val="22"/>
        </w:rPr>
        <w:t>Is confident taking responsibility and leading a team during a shift.</w:t>
      </w:r>
    </w:p>
    <w:p w14:paraId="794E12C1" w14:textId="77777777" w:rsidR="008E3DA3" w:rsidRPr="008E3DA3" w:rsidRDefault="008E3DA3" w:rsidP="008E3DA3">
      <w:pPr>
        <w:pStyle w:val="NormalWeb"/>
        <w:numPr>
          <w:ilvl w:val="0"/>
          <w:numId w:val="13"/>
        </w:numPr>
        <w:rPr>
          <w:rFonts w:ascii="Gill Sans MT" w:hAnsi="Gill Sans MT"/>
          <w:color w:val="000000"/>
          <w:sz w:val="22"/>
          <w:szCs w:val="22"/>
        </w:rPr>
      </w:pPr>
      <w:r w:rsidRPr="008E3DA3">
        <w:rPr>
          <w:rFonts w:ascii="Gill Sans MT" w:hAnsi="Gill Sans MT"/>
          <w:color w:val="000000"/>
          <w:sz w:val="22"/>
          <w:szCs w:val="22"/>
        </w:rPr>
        <w:t>Is happy working across both front-of-house and kitchen duties.</w:t>
      </w:r>
    </w:p>
    <w:p w14:paraId="43326169" w14:textId="77777777" w:rsidR="008E3DA3" w:rsidRPr="008E3DA3" w:rsidRDefault="008E3DA3" w:rsidP="008E3DA3">
      <w:pPr>
        <w:pStyle w:val="NormalWeb"/>
        <w:numPr>
          <w:ilvl w:val="0"/>
          <w:numId w:val="13"/>
        </w:numPr>
        <w:rPr>
          <w:rFonts w:ascii="Gill Sans MT" w:hAnsi="Gill Sans MT"/>
          <w:color w:val="000000"/>
          <w:sz w:val="22"/>
          <w:szCs w:val="22"/>
        </w:rPr>
      </w:pPr>
      <w:r w:rsidRPr="008E3DA3">
        <w:rPr>
          <w:rFonts w:ascii="Gill Sans MT" w:hAnsi="Gill Sans MT"/>
          <w:color w:val="000000"/>
          <w:sz w:val="22"/>
          <w:szCs w:val="22"/>
        </w:rPr>
        <w:t>Is organised, proactive and able to think on their feet.</w:t>
      </w:r>
    </w:p>
    <w:p w14:paraId="7ECFD72D" w14:textId="77777777" w:rsidR="008E3DA3" w:rsidRPr="008E3DA3" w:rsidRDefault="008E3DA3" w:rsidP="008E3DA3">
      <w:pPr>
        <w:pStyle w:val="NormalWeb"/>
        <w:numPr>
          <w:ilvl w:val="0"/>
          <w:numId w:val="13"/>
        </w:numPr>
        <w:rPr>
          <w:rFonts w:ascii="Gill Sans MT" w:hAnsi="Gill Sans MT"/>
          <w:color w:val="000000"/>
          <w:sz w:val="22"/>
          <w:szCs w:val="22"/>
        </w:rPr>
      </w:pPr>
      <w:r w:rsidRPr="008E3DA3">
        <w:rPr>
          <w:rFonts w:ascii="Gill Sans MT" w:hAnsi="Gill Sans MT"/>
          <w:color w:val="000000"/>
          <w:sz w:val="22"/>
          <w:szCs w:val="22"/>
        </w:rPr>
        <w:t>Has a positive, flexible and helpful attitude.</w:t>
      </w:r>
    </w:p>
    <w:p w14:paraId="067ED7FB" w14:textId="77777777" w:rsidR="008E3DA3" w:rsidRPr="008E3DA3" w:rsidRDefault="008E3DA3" w:rsidP="008E3DA3">
      <w:pPr>
        <w:pStyle w:val="NormalWeb"/>
        <w:numPr>
          <w:ilvl w:val="0"/>
          <w:numId w:val="13"/>
        </w:numPr>
        <w:rPr>
          <w:rFonts w:ascii="Gill Sans MT" w:hAnsi="Gill Sans MT"/>
          <w:color w:val="000000"/>
          <w:sz w:val="22"/>
          <w:szCs w:val="22"/>
        </w:rPr>
      </w:pPr>
      <w:r w:rsidRPr="008E3DA3">
        <w:rPr>
          <w:rFonts w:ascii="Gill Sans MT" w:hAnsi="Gill Sans MT"/>
          <w:color w:val="000000"/>
          <w:sz w:val="22"/>
          <w:szCs w:val="22"/>
        </w:rPr>
        <w:t>Enjoys being part of a close-knit team and takes pride in delivering great customer service.</w:t>
      </w:r>
    </w:p>
    <w:p w14:paraId="4B306A9C" w14:textId="77777777" w:rsidR="008E3DA3" w:rsidRPr="008E3DA3" w:rsidRDefault="008E3DA3" w:rsidP="008E3DA3">
      <w:pPr>
        <w:pStyle w:val="NormalWeb"/>
        <w:rPr>
          <w:rFonts w:ascii="Gill Sans MT" w:hAnsi="Gill Sans MT"/>
          <w:color w:val="000000"/>
          <w:sz w:val="22"/>
          <w:szCs w:val="22"/>
        </w:rPr>
      </w:pPr>
      <w:r w:rsidRPr="008E3DA3">
        <w:rPr>
          <w:rFonts w:ascii="Gill Sans MT" w:hAnsi="Gill Sans MT"/>
          <w:color w:val="000000"/>
          <w:sz w:val="22"/>
          <w:szCs w:val="22"/>
        </w:rPr>
        <w:t>Previous supervisory experience would be a real advantage.</w:t>
      </w:r>
    </w:p>
    <w:p w14:paraId="1B76C5E1" w14:textId="77777777" w:rsidR="008E3DA3" w:rsidRPr="006C08B6" w:rsidRDefault="008E3DA3" w:rsidP="008E3DA3">
      <w:pPr>
        <w:pStyle w:val="Heading3"/>
        <w:rPr>
          <w:rFonts w:ascii="Gill Sans MT" w:hAnsi="Gill Sans MT"/>
          <w:b/>
          <w:bCs/>
          <w:color w:val="000000"/>
          <w:sz w:val="22"/>
          <w:szCs w:val="22"/>
        </w:rPr>
      </w:pPr>
      <w:r w:rsidRPr="006C08B6">
        <w:rPr>
          <w:rFonts w:ascii="Gill Sans MT" w:hAnsi="Gill Sans MT"/>
          <w:b/>
          <w:bCs/>
          <w:color w:val="000000"/>
          <w:sz w:val="22"/>
          <w:szCs w:val="22"/>
        </w:rPr>
        <w:t>Working Hours</w:t>
      </w:r>
    </w:p>
    <w:p w14:paraId="36920F19" w14:textId="00762582" w:rsidR="008E3DA3" w:rsidRPr="008E3DA3" w:rsidRDefault="008E3DA3" w:rsidP="008E3DA3">
      <w:pPr>
        <w:pStyle w:val="NormalWeb"/>
        <w:numPr>
          <w:ilvl w:val="0"/>
          <w:numId w:val="14"/>
        </w:numPr>
        <w:rPr>
          <w:rFonts w:ascii="Gill Sans MT" w:hAnsi="Gill Sans MT"/>
          <w:color w:val="000000"/>
          <w:sz w:val="22"/>
          <w:szCs w:val="22"/>
        </w:rPr>
      </w:pPr>
      <w:r w:rsidRPr="008E3DA3">
        <w:rPr>
          <w:rFonts w:ascii="Gill Sans MT" w:hAnsi="Gill Sans MT"/>
          <w:color w:val="000000"/>
          <w:sz w:val="22"/>
          <w:szCs w:val="22"/>
        </w:rPr>
        <w:t>Ideally 3</w:t>
      </w:r>
      <w:r w:rsidR="006C08B6">
        <w:rPr>
          <w:rFonts w:ascii="Gill Sans MT" w:hAnsi="Gill Sans MT"/>
          <w:color w:val="000000"/>
          <w:sz w:val="22"/>
          <w:szCs w:val="22"/>
        </w:rPr>
        <w:t>-</w:t>
      </w:r>
      <w:r w:rsidRPr="008E3DA3">
        <w:rPr>
          <w:rFonts w:ascii="Gill Sans MT" w:hAnsi="Gill Sans MT"/>
          <w:color w:val="000000"/>
          <w:sz w:val="22"/>
          <w:szCs w:val="22"/>
        </w:rPr>
        <w:t>5 days per week, with flexibility around which weekdays are worked.</w:t>
      </w:r>
    </w:p>
    <w:p w14:paraId="1C59FB11" w14:textId="77777777" w:rsidR="008E3DA3" w:rsidRPr="008E3DA3" w:rsidRDefault="008E3DA3" w:rsidP="008E3DA3">
      <w:pPr>
        <w:pStyle w:val="NormalWeb"/>
        <w:numPr>
          <w:ilvl w:val="0"/>
          <w:numId w:val="14"/>
        </w:numPr>
        <w:rPr>
          <w:rFonts w:ascii="Gill Sans MT" w:hAnsi="Gill Sans MT"/>
          <w:color w:val="000000"/>
          <w:sz w:val="22"/>
          <w:szCs w:val="22"/>
        </w:rPr>
      </w:pPr>
      <w:r w:rsidRPr="008E3DA3">
        <w:rPr>
          <w:rStyle w:val="Strong"/>
          <w:rFonts w:ascii="Gill Sans MT" w:hAnsi="Gill Sans MT"/>
          <w:color w:val="000000"/>
          <w:sz w:val="22"/>
          <w:szCs w:val="22"/>
        </w:rPr>
        <w:t>Saturday availability is essential.</w:t>
      </w:r>
      <w:r w:rsidRPr="008E3DA3">
        <w:rPr>
          <w:rStyle w:val="apple-converted-space"/>
          <w:rFonts w:ascii="Gill Sans MT" w:hAnsi="Gill Sans MT"/>
          <w:color w:val="000000"/>
          <w:sz w:val="22"/>
          <w:szCs w:val="22"/>
        </w:rPr>
        <w:t> </w:t>
      </w:r>
      <w:r w:rsidRPr="008E3DA3">
        <w:rPr>
          <w:rFonts w:ascii="Gill Sans MT" w:hAnsi="Gill Sans MT"/>
          <w:color w:val="000000"/>
          <w:sz w:val="22"/>
          <w:szCs w:val="22"/>
        </w:rPr>
        <w:t>This is a key part of the role, with responsibility for overseeing the Saturday team and service.</w:t>
      </w:r>
    </w:p>
    <w:p w14:paraId="43016B81" w14:textId="77777777" w:rsidR="008E3DA3" w:rsidRPr="008E3DA3" w:rsidRDefault="008E3DA3" w:rsidP="008E3DA3">
      <w:pPr>
        <w:pStyle w:val="NormalWeb"/>
        <w:numPr>
          <w:ilvl w:val="0"/>
          <w:numId w:val="14"/>
        </w:numPr>
        <w:rPr>
          <w:rFonts w:ascii="Gill Sans MT" w:hAnsi="Gill Sans MT"/>
          <w:color w:val="000000"/>
          <w:sz w:val="22"/>
          <w:szCs w:val="22"/>
        </w:rPr>
      </w:pPr>
      <w:r w:rsidRPr="008E3DA3">
        <w:rPr>
          <w:rFonts w:ascii="Gill Sans MT" w:hAnsi="Gill Sans MT"/>
          <w:color w:val="000000"/>
          <w:sz w:val="22"/>
          <w:szCs w:val="22"/>
        </w:rPr>
        <w:t>There may also be opportunities to work Sundays as overtime when we are open.</w:t>
      </w:r>
    </w:p>
    <w:p w14:paraId="288613C6" w14:textId="77777777" w:rsidR="008E3DA3" w:rsidRPr="008E3DA3" w:rsidRDefault="008E3DA3" w:rsidP="008E3DA3">
      <w:pPr>
        <w:pStyle w:val="NormalWeb"/>
        <w:rPr>
          <w:rFonts w:ascii="Gill Sans MT" w:hAnsi="Gill Sans MT"/>
          <w:color w:val="000000"/>
          <w:sz w:val="22"/>
          <w:szCs w:val="22"/>
        </w:rPr>
      </w:pPr>
      <w:r w:rsidRPr="008E3DA3">
        <w:rPr>
          <w:rFonts w:ascii="Gill Sans MT" w:hAnsi="Gill Sans MT"/>
          <w:color w:val="000000"/>
          <w:sz w:val="22"/>
          <w:szCs w:val="22"/>
        </w:rPr>
        <w:t>We're happy to discuss working patterns with the right person and are keen to find someone looking for a flexible but rewarding role.</w:t>
      </w:r>
    </w:p>
    <w:p w14:paraId="3AB15996" w14:textId="77777777" w:rsidR="008E3DA3" w:rsidRPr="006C08B6" w:rsidRDefault="008E3DA3" w:rsidP="008E3DA3">
      <w:pPr>
        <w:pStyle w:val="Heading3"/>
        <w:rPr>
          <w:rFonts w:ascii="Gill Sans MT" w:hAnsi="Gill Sans MT"/>
          <w:b/>
          <w:bCs/>
          <w:color w:val="000000"/>
          <w:sz w:val="22"/>
          <w:szCs w:val="22"/>
        </w:rPr>
      </w:pPr>
      <w:r w:rsidRPr="006C08B6">
        <w:rPr>
          <w:rFonts w:ascii="Gill Sans MT" w:hAnsi="Gill Sans MT"/>
          <w:b/>
          <w:bCs/>
          <w:color w:val="000000"/>
          <w:sz w:val="22"/>
          <w:szCs w:val="22"/>
        </w:rPr>
        <w:t>Why Join Us?</w:t>
      </w:r>
    </w:p>
    <w:p w14:paraId="40C6B459" w14:textId="77777777" w:rsidR="008E3DA3" w:rsidRPr="008E3DA3" w:rsidRDefault="008E3DA3" w:rsidP="008E3DA3">
      <w:pPr>
        <w:pStyle w:val="NormalWeb"/>
        <w:rPr>
          <w:rFonts w:ascii="Gill Sans MT" w:hAnsi="Gill Sans MT"/>
          <w:color w:val="000000"/>
          <w:sz w:val="22"/>
          <w:szCs w:val="22"/>
        </w:rPr>
      </w:pPr>
      <w:r w:rsidRPr="008E3DA3">
        <w:rPr>
          <w:rFonts w:ascii="Gill Sans MT" w:hAnsi="Gill Sans MT"/>
          <w:color w:val="000000"/>
          <w:sz w:val="22"/>
          <w:szCs w:val="22"/>
        </w:rPr>
        <w:t>You'll be joining a friendly, busy and welcoming team in a unique theatre and hospitality environment. No two days are quite the same, with a varied programme of theatre events, music, private functions and café service.</w:t>
      </w:r>
    </w:p>
    <w:p w14:paraId="4FE5E982" w14:textId="28CBE1E4" w:rsidR="00AE4A03" w:rsidRPr="00AB2E13" w:rsidRDefault="008E3DA3" w:rsidP="00AB2E13">
      <w:pPr>
        <w:pStyle w:val="NormalWeb"/>
        <w:rPr>
          <w:rFonts w:ascii="Gill Sans MT" w:hAnsi="Gill Sans MT"/>
          <w:color w:val="000000"/>
          <w:sz w:val="22"/>
          <w:szCs w:val="22"/>
        </w:rPr>
      </w:pPr>
      <w:r w:rsidRPr="008E3DA3">
        <w:rPr>
          <w:rFonts w:ascii="Gill Sans MT" w:hAnsi="Gill Sans MT"/>
          <w:color w:val="000000"/>
          <w:sz w:val="22"/>
          <w:szCs w:val="22"/>
        </w:rPr>
        <w:t>This is a great opportunity for someone who enjoys variety, likes taking ownership and wants to play an important role in the day-to-day running of The Apron.</w:t>
      </w:r>
    </w:p>
    <w:p w14:paraId="493E24B5" w14:textId="023F427A" w:rsidR="00020E70" w:rsidRPr="002D61D0" w:rsidRDefault="00020E70" w:rsidP="00020E70">
      <w:pPr>
        <w:pStyle w:val="Default"/>
        <w:rPr>
          <w:rFonts w:ascii="Gill Sans MT" w:hAnsi="Gill Sans MT" w:cs="Calibri"/>
          <w:bCs/>
          <w:sz w:val="22"/>
          <w:szCs w:val="20"/>
        </w:rPr>
      </w:pPr>
      <w:r w:rsidRPr="002D61D0">
        <w:rPr>
          <w:rFonts w:ascii="Gill Sans MT" w:hAnsi="Gill Sans MT" w:cs="Calibri"/>
          <w:bCs/>
          <w:sz w:val="22"/>
          <w:szCs w:val="20"/>
        </w:rPr>
        <w:t>Please note that the role is not limited to this description and may vary according to the needs of the venue.</w:t>
      </w:r>
    </w:p>
    <w:p w14:paraId="5136EBEB" w14:textId="77777777" w:rsidR="00020E70" w:rsidRDefault="00020E70" w:rsidP="00020E70">
      <w:pPr>
        <w:pStyle w:val="Default"/>
        <w:rPr>
          <w:rFonts w:ascii="Gill Sans MT" w:hAnsi="Gill Sans MT" w:cs="Calibri"/>
          <w:bCs/>
          <w:sz w:val="22"/>
          <w:szCs w:val="20"/>
        </w:rPr>
      </w:pPr>
    </w:p>
    <w:p w14:paraId="4305724F" w14:textId="77777777" w:rsidR="00020E70" w:rsidRPr="00873004" w:rsidRDefault="00020E70" w:rsidP="00020E70">
      <w:pPr>
        <w:pStyle w:val="Default"/>
        <w:rPr>
          <w:rFonts w:ascii="Gill Sans MT" w:hAnsi="Gill Sans MT" w:cs="Calibri"/>
          <w:b/>
          <w:sz w:val="22"/>
          <w:szCs w:val="20"/>
        </w:rPr>
      </w:pPr>
      <w:r>
        <w:rPr>
          <w:rFonts w:ascii="Gill Sans MT" w:hAnsi="Gill Sans MT" w:cs="Calibri"/>
          <w:b/>
          <w:sz w:val="22"/>
          <w:szCs w:val="20"/>
        </w:rPr>
        <w:t>Benefits</w:t>
      </w:r>
    </w:p>
    <w:p w14:paraId="42FF15AB" w14:textId="77777777" w:rsidR="00020E70" w:rsidRPr="00AD3871" w:rsidRDefault="00020E70" w:rsidP="00020E70">
      <w:pPr>
        <w:pStyle w:val="Default"/>
        <w:numPr>
          <w:ilvl w:val="0"/>
          <w:numId w:val="10"/>
        </w:numPr>
        <w:rPr>
          <w:rFonts w:ascii="Gill Sans MT" w:hAnsi="Gill Sans MT" w:cs="Calibri"/>
          <w:bCs/>
          <w:sz w:val="22"/>
          <w:szCs w:val="20"/>
        </w:rPr>
      </w:pPr>
      <w:r w:rsidRPr="00AD3871">
        <w:rPr>
          <w:rFonts w:ascii="Gill Sans MT" w:hAnsi="Gill Sans MT" w:cs="Calibri"/>
          <w:bCs/>
          <w:sz w:val="22"/>
          <w:szCs w:val="20"/>
        </w:rPr>
        <w:t>Employee Assistance Programme (EAP)</w:t>
      </w:r>
    </w:p>
    <w:p w14:paraId="4EEF1A36" w14:textId="77777777" w:rsidR="00020E70" w:rsidRDefault="00020E70" w:rsidP="00020E70">
      <w:pPr>
        <w:pStyle w:val="Default"/>
        <w:numPr>
          <w:ilvl w:val="0"/>
          <w:numId w:val="10"/>
        </w:numPr>
        <w:rPr>
          <w:rFonts w:ascii="Gill Sans MT" w:hAnsi="Gill Sans MT" w:cs="Calibri"/>
          <w:bCs/>
          <w:sz w:val="22"/>
          <w:szCs w:val="20"/>
        </w:rPr>
      </w:pPr>
      <w:r>
        <w:rPr>
          <w:rFonts w:ascii="Gill Sans MT" w:hAnsi="Gill Sans MT" w:cs="Calibri"/>
          <w:bCs/>
          <w:sz w:val="22"/>
          <w:szCs w:val="20"/>
        </w:rPr>
        <w:t xml:space="preserve">On-site </w:t>
      </w:r>
      <w:r w:rsidRPr="00AD3871">
        <w:rPr>
          <w:rFonts w:ascii="Gill Sans MT" w:hAnsi="Gill Sans MT" w:cs="Calibri"/>
          <w:bCs/>
          <w:sz w:val="22"/>
          <w:szCs w:val="20"/>
        </w:rPr>
        <w:t>Parking</w:t>
      </w:r>
    </w:p>
    <w:p w14:paraId="45CD6255" w14:textId="77777777" w:rsidR="00020E70" w:rsidRDefault="00020E70" w:rsidP="00020E70">
      <w:pPr>
        <w:pStyle w:val="Default"/>
        <w:numPr>
          <w:ilvl w:val="0"/>
          <w:numId w:val="10"/>
        </w:numPr>
        <w:rPr>
          <w:rFonts w:ascii="Gill Sans MT" w:hAnsi="Gill Sans MT" w:cs="Calibri"/>
          <w:bCs/>
          <w:sz w:val="22"/>
          <w:szCs w:val="20"/>
        </w:rPr>
      </w:pPr>
      <w:r>
        <w:rPr>
          <w:rFonts w:ascii="Gill Sans MT" w:hAnsi="Gill Sans MT" w:cs="Calibri"/>
          <w:bCs/>
          <w:sz w:val="22"/>
          <w:szCs w:val="20"/>
        </w:rPr>
        <w:t>Staff discount on all food and soft drinks from The Apron</w:t>
      </w:r>
    </w:p>
    <w:p w14:paraId="7342331D" w14:textId="77777777" w:rsidR="00020E70" w:rsidRDefault="00020E70" w:rsidP="00020E70">
      <w:pPr>
        <w:pStyle w:val="Default"/>
        <w:numPr>
          <w:ilvl w:val="0"/>
          <w:numId w:val="10"/>
        </w:numPr>
        <w:rPr>
          <w:rFonts w:ascii="Gill Sans MT" w:hAnsi="Gill Sans MT" w:cs="Calibri"/>
          <w:bCs/>
          <w:sz w:val="22"/>
          <w:szCs w:val="20"/>
        </w:rPr>
      </w:pPr>
      <w:r>
        <w:rPr>
          <w:rFonts w:ascii="Gill Sans MT" w:hAnsi="Gill Sans MT" w:cs="Calibri"/>
          <w:bCs/>
          <w:sz w:val="22"/>
          <w:szCs w:val="20"/>
        </w:rPr>
        <w:t>Uniform (partial)</w:t>
      </w:r>
    </w:p>
    <w:p w14:paraId="657A64D7" w14:textId="77777777" w:rsidR="00AB2E13" w:rsidRDefault="00AB2E13" w:rsidP="00AB2E13">
      <w:pPr>
        <w:pStyle w:val="Default"/>
        <w:rPr>
          <w:rFonts w:ascii="Gill Sans MT" w:hAnsi="Gill Sans MT" w:cs="Calibri"/>
          <w:bCs/>
          <w:sz w:val="22"/>
          <w:szCs w:val="20"/>
        </w:rPr>
      </w:pPr>
    </w:p>
    <w:p w14:paraId="2EDE683F" w14:textId="77777777" w:rsidR="00AB2E13" w:rsidRPr="008E3DA3" w:rsidRDefault="00AB2E13" w:rsidP="00AB2E13">
      <w:pPr>
        <w:pStyle w:val="NormalWeb"/>
        <w:rPr>
          <w:rFonts w:ascii="Gill Sans MT" w:hAnsi="Gill Sans MT"/>
          <w:color w:val="000000"/>
          <w:sz w:val="22"/>
          <w:szCs w:val="22"/>
        </w:rPr>
      </w:pPr>
      <w:r w:rsidRPr="008E3DA3">
        <w:rPr>
          <w:rStyle w:val="Strong"/>
          <w:rFonts w:ascii="Gill Sans MT" w:hAnsi="Gill Sans MT"/>
          <w:color w:val="000000"/>
          <w:sz w:val="22"/>
          <w:szCs w:val="22"/>
        </w:rPr>
        <w:t>Interested? We'd love to hear from you!</w:t>
      </w:r>
    </w:p>
    <w:p w14:paraId="25521653" w14:textId="09114A14" w:rsidR="00AB2E13" w:rsidRPr="008E3DA3" w:rsidRDefault="00AB2E13" w:rsidP="00AB2E13">
      <w:pPr>
        <w:pStyle w:val="NormalWeb"/>
        <w:rPr>
          <w:rFonts w:ascii="Gill Sans MT" w:hAnsi="Gill Sans MT"/>
          <w:color w:val="000000"/>
          <w:sz w:val="22"/>
          <w:szCs w:val="22"/>
        </w:rPr>
      </w:pPr>
      <w:r w:rsidRPr="008E3DA3">
        <w:rPr>
          <w:rFonts w:ascii="Gill Sans MT" w:hAnsi="Gill Sans MT"/>
          <w:color w:val="000000"/>
          <w:sz w:val="22"/>
          <w:szCs w:val="22"/>
        </w:rPr>
        <w:t>Get in touch to tell us a little about yourself and your experience.</w:t>
      </w:r>
      <w:r w:rsidR="009A3744">
        <w:rPr>
          <w:rFonts w:ascii="Gill Sans MT" w:hAnsi="Gill Sans MT"/>
          <w:color w:val="000000"/>
          <w:sz w:val="22"/>
          <w:szCs w:val="22"/>
        </w:rPr>
        <w:t xml:space="preserve">  Email your cv </w:t>
      </w:r>
      <w:r w:rsidR="002907BB">
        <w:rPr>
          <w:rFonts w:ascii="Gill Sans MT" w:hAnsi="Gill Sans MT"/>
          <w:color w:val="000000"/>
          <w:sz w:val="22"/>
          <w:szCs w:val="22"/>
        </w:rPr>
        <w:t xml:space="preserve">and a short cover letter </w:t>
      </w:r>
      <w:r w:rsidR="009A3744">
        <w:rPr>
          <w:rFonts w:ascii="Gill Sans MT" w:hAnsi="Gill Sans MT"/>
          <w:color w:val="000000"/>
          <w:sz w:val="22"/>
          <w:szCs w:val="22"/>
        </w:rPr>
        <w:t xml:space="preserve">to </w:t>
      </w:r>
      <w:hyperlink r:id="rId11" w:history="1">
        <w:r w:rsidR="009A3744" w:rsidRPr="00A840A9">
          <w:rPr>
            <w:rStyle w:val="Hyperlink"/>
            <w:rFonts w:ascii="Gill Sans MT" w:hAnsi="Gill Sans MT"/>
            <w:sz w:val="22"/>
            <w:szCs w:val="22"/>
          </w:rPr>
          <w:t>careers@chequermead.co.uk</w:t>
        </w:r>
      </w:hyperlink>
      <w:r w:rsidR="009A3744">
        <w:rPr>
          <w:rFonts w:ascii="Gill Sans MT" w:hAnsi="Gill Sans MT"/>
          <w:color w:val="000000"/>
          <w:sz w:val="22"/>
          <w:szCs w:val="22"/>
        </w:rPr>
        <w:t xml:space="preserve"> </w:t>
      </w:r>
    </w:p>
    <w:p w14:paraId="048B784D" w14:textId="77777777" w:rsidR="003556C7" w:rsidRPr="00CA3835" w:rsidRDefault="003556C7" w:rsidP="00DD05BF">
      <w:pPr>
        <w:pStyle w:val="Default"/>
        <w:rPr>
          <w:rFonts w:ascii="Gill Sans MT" w:hAnsi="Gill Sans MT" w:cs="Calibri"/>
          <w:bCs/>
          <w:sz w:val="22"/>
          <w:szCs w:val="20"/>
        </w:rPr>
      </w:pPr>
    </w:p>
    <w:sectPr w:rsidR="003556C7" w:rsidRPr="00CA3835" w:rsidSect="00A70522">
      <w:headerReference w:type="default" r:id="rId12"/>
      <w:footerReference w:type="default" r:id="rId13"/>
      <w:pgSz w:w="11906" w:h="16838"/>
      <w:pgMar w:top="1853" w:right="685"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6B636A" w14:textId="77777777" w:rsidR="00110F14" w:rsidRDefault="00110F14" w:rsidP="00745A58">
      <w:pPr>
        <w:spacing w:after="0" w:line="240" w:lineRule="auto"/>
      </w:pPr>
      <w:r>
        <w:separator/>
      </w:r>
    </w:p>
  </w:endnote>
  <w:endnote w:type="continuationSeparator" w:id="0">
    <w:p w14:paraId="16DF97BA" w14:textId="77777777" w:rsidR="00110F14" w:rsidRDefault="00110F14" w:rsidP="00745A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F9E5C0" w14:textId="175953BF" w:rsidR="00745A58" w:rsidRDefault="00284887">
    <w:pPr>
      <w:pStyle w:val="Footer"/>
    </w:pPr>
    <w:r>
      <w:rPr>
        <w:noProof/>
        <w:lang w:eastAsia="en-GB"/>
      </w:rPr>
      <w:drawing>
        <wp:anchor distT="0" distB="0" distL="114300" distR="114300" simplePos="0" relativeHeight="251658243" behindDoc="0" locked="0" layoutInCell="1" allowOverlap="1" wp14:anchorId="34B2E4F1" wp14:editId="0C964317">
          <wp:simplePos x="0" y="0"/>
          <wp:positionH relativeFrom="margin">
            <wp:posOffset>5456555</wp:posOffset>
          </wp:positionH>
          <wp:positionV relativeFrom="paragraph">
            <wp:posOffset>-675005</wp:posOffset>
          </wp:positionV>
          <wp:extent cx="687070" cy="674370"/>
          <wp:effectExtent l="0" t="0" r="0" b="0"/>
          <wp:wrapThrough wrapText="bothSides">
            <wp:wrapPolygon edited="0">
              <wp:start x="17368" y="0"/>
              <wp:lineTo x="0" y="1220"/>
              <wp:lineTo x="0" y="4271"/>
              <wp:lineTo x="2396" y="9763"/>
              <wp:lineTo x="2396" y="11593"/>
              <wp:lineTo x="13176" y="19525"/>
              <wp:lineTo x="16170" y="20746"/>
              <wp:lineTo x="19763" y="20746"/>
              <wp:lineTo x="20961" y="17695"/>
              <wp:lineTo x="20961" y="6102"/>
              <wp:lineTo x="20362" y="0"/>
              <wp:lineTo x="17368"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asks.png"/>
                  <pic:cNvPicPr/>
                </pic:nvPicPr>
                <pic:blipFill>
                  <a:blip r:embed="rId1">
                    <a:extLst>
                      <a:ext uri="{28A0092B-C50C-407E-A947-70E740481C1C}">
                        <a14:useLocalDpi xmlns:a14="http://schemas.microsoft.com/office/drawing/2010/main" val="0"/>
                      </a:ext>
                    </a:extLst>
                  </a:blip>
                  <a:stretch>
                    <a:fillRect/>
                  </a:stretch>
                </pic:blipFill>
                <pic:spPr>
                  <a:xfrm>
                    <a:off x="0" y="0"/>
                    <a:ext cx="687070" cy="67437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658242" behindDoc="0" locked="0" layoutInCell="1" allowOverlap="1" wp14:anchorId="4D98212D" wp14:editId="53243E29">
              <wp:simplePos x="0" y="0"/>
              <wp:positionH relativeFrom="column">
                <wp:posOffset>-368300</wp:posOffset>
              </wp:positionH>
              <wp:positionV relativeFrom="paragraph">
                <wp:posOffset>-592455</wp:posOffset>
              </wp:positionV>
              <wp:extent cx="5740400" cy="61341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613410"/>
                      </a:xfrm>
                      <a:prstGeom prst="rect">
                        <a:avLst/>
                      </a:prstGeom>
                      <a:solidFill>
                        <a:srgbClr val="FFFFFF"/>
                      </a:solidFill>
                      <a:ln w="9525">
                        <a:noFill/>
                        <a:miter lim="800000"/>
                        <a:headEnd/>
                        <a:tailEnd/>
                      </a:ln>
                    </wps:spPr>
                    <wps:txbx>
                      <w:txbxContent>
                        <w:p w14:paraId="5C7405DA" w14:textId="77777777" w:rsidR="00745A58" w:rsidRPr="00745A58" w:rsidRDefault="00745A58" w:rsidP="00E07211">
                          <w:pPr>
                            <w:rPr>
                              <w:i/>
                              <w:iCs/>
                              <w:sz w:val="16"/>
                              <w:szCs w:val="16"/>
                            </w:rPr>
                          </w:pPr>
                          <w:r w:rsidRPr="00745A58">
                            <w:rPr>
                              <w:i/>
                              <w:iCs/>
                              <w:sz w:val="16"/>
                              <w:szCs w:val="16"/>
                            </w:rPr>
                            <w:t>Chequer Mead Theatre, De La Warr Road, East Grinstead, West Sussex, RH19 3BS</w:t>
                          </w:r>
                          <w:r>
                            <w:rPr>
                              <w:i/>
                              <w:iCs/>
                              <w:sz w:val="16"/>
                              <w:szCs w:val="16"/>
                            </w:rPr>
                            <w:br/>
                          </w:r>
                          <w:r w:rsidRPr="00745A58">
                            <w:rPr>
                              <w:i/>
                              <w:iCs/>
                              <w:sz w:val="16"/>
                              <w:szCs w:val="16"/>
                            </w:rPr>
                            <w:t>Box Office: 01342 302000 • Administration: 01342 325577 • Book tickets</w:t>
                          </w:r>
                          <w:r w:rsidR="006E7132">
                            <w:rPr>
                              <w:i/>
                              <w:iCs/>
                              <w:sz w:val="16"/>
                              <w:szCs w:val="16"/>
                            </w:rPr>
                            <w:t xml:space="preserve"> </w:t>
                          </w:r>
                          <w:r w:rsidRPr="00745A58">
                            <w:rPr>
                              <w:i/>
                              <w:iCs/>
                              <w:sz w:val="16"/>
                              <w:szCs w:val="16"/>
                            </w:rPr>
                            <w:t>online at www.chequermead.co.uk</w:t>
                          </w:r>
                          <w:r>
                            <w:rPr>
                              <w:i/>
                              <w:iCs/>
                              <w:sz w:val="16"/>
                              <w:szCs w:val="16"/>
                            </w:rPr>
                            <w:br/>
                          </w:r>
                          <w:r w:rsidRPr="00745A58">
                            <w:rPr>
                              <w:i/>
                              <w:iCs/>
                              <w:sz w:val="16"/>
                              <w:szCs w:val="16"/>
                            </w:rPr>
                            <w:t>Chequer Mead Theatre is a trading name of Chequer Mead Arts and Community Trust, a Charitable Incorporate</w:t>
                          </w:r>
                          <w:r w:rsidR="006E7132">
                            <w:rPr>
                              <w:i/>
                              <w:iCs/>
                              <w:sz w:val="16"/>
                              <w:szCs w:val="16"/>
                            </w:rPr>
                            <w:t>d</w:t>
                          </w:r>
                          <w:r w:rsidRPr="00745A58">
                            <w:rPr>
                              <w:i/>
                              <w:iCs/>
                              <w:sz w:val="16"/>
                              <w:szCs w:val="16"/>
                            </w:rPr>
                            <w:t xml:space="preserve"> Organisation (CIO)</w:t>
                          </w:r>
                          <w:r>
                            <w:rPr>
                              <w:i/>
                              <w:iCs/>
                              <w:sz w:val="16"/>
                              <w:szCs w:val="16"/>
                            </w:rPr>
                            <w:br/>
                          </w:r>
                          <w:r w:rsidRPr="00745A58">
                            <w:rPr>
                              <w:i/>
                              <w:iCs/>
                              <w:sz w:val="16"/>
                              <w:szCs w:val="16"/>
                            </w:rPr>
                            <w:t>Registered Charity Number</w:t>
                          </w:r>
                          <w:r w:rsidR="006E7132">
                            <w:rPr>
                              <w:i/>
                              <w:iCs/>
                              <w:sz w:val="16"/>
                              <w:szCs w:val="16"/>
                            </w:rPr>
                            <w:t xml:space="preserve">: </w:t>
                          </w:r>
                          <w:r w:rsidRPr="00745A58">
                            <w:rPr>
                              <w:i/>
                              <w:iCs/>
                              <w:sz w:val="16"/>
                              <w:szCs w:val="16"/>
                            </w:rPr>
                            <w:t>1165519 • Registered Office: East Court Mansion, College Lane, East Grinstead, West Sussex, RH19 3LT, UK</w:t>
                          </w:r>
                        </w:p>
                        <w:p w14:paraId="6A116A57" w14:textId="77777777" w:rsidR="00745A58" w:rsidRDefault="00745A58" w:rsidP="00E0721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98212D" id="_x0000_t202" coordsize="21600,21600" o:spt="202" path="m,l,21600r21600,l21600,xe">
              <v:stroke joinstyle="miter"/>
              <v:path gradientshapeok="t" o:connecttype="rect"/>
            </v:shapetype>
            <v:shape id="Text Box 2" o:spid="_x0000_s1026" type="#_x0000_t202" style="position:absolute;margin-left:-29pt;margin-top:-46.65pt;width:452pt;height:48.3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" stroked="f">
              <v:textbox>
                <w:txbxContent>
                  <w:p w14:paraId="5C7405DA" w14:textId="77777777" w:rsidR="00745A58" w:rsidRPr="00745A58" w:rsidRDefault="00745A58" w:rsidP="00E07211">
                    <w:pPr>
                      <w:rPr>
                        <w:i/>
                        <w:iCs/>
                        <w:sz w:val="16"/>
                        <w:szCs w:val="16"/>
                      </w:rPr>
                    </w:pPr>
                    <w:r w:rsidRPr="00745A58">
                      <w:rPr>
                        <w:i/>
                        <w:iCs/>
                        <w:sz w:val="16"/>
                        <w:szCs w:val="16"/>
                      </w:rPr>
                      <w:t>Chequer Mead Theatre, De La Warr Road, East Grinstead, West Sussex, RH19 3BS</w:t>
                    </w:r>
                    <w:r>
                      <w:rPr>
                        <w:i/>
                        <w:iCs/>
                        <w:sz w:val="16"/>
                        <w:szCs w:val="16"/>
                      </w:rPr>
                      <w:br/>
                    </w:r>
                    <w:r w:rsidRPr="00745A58">
                      <w:rPr>
                        <w:i/>
                        <w:iCs/>
                        <w:sz w:val="16"/>
                        <w:szCs w:val="16"/>
                      </w:rPr>
                      <w:t>Box Office: 01342 302000 • Administration: 01342 325577 • Book tickets</w:t>
                    </w:r>
                    <w:r w:rsidR="006E7132">
                      <w:rPr>
                        <w:i/>
                        <w:iCs/>
                        <w:sz w:val="16"/>
                        <w:szCs w:val="16"/>
                      </w:rPr>
                      <w:t xml:space="preserve"> </w:t>
                    </w:r>
                    <w:r w:rsidRPr="00745A58">
                      <w:rPr>
                        <w:i/>
                        <w:iCs/>
                        <w:sz w:val="16"/>
                        <w:szCs w:val="16"/>
                      </w:rPr>
                      <w:t>online at www.chequermead.co.uk</w:t>
                    </w:r>
                    <w:r>
                      <w:rPr>
                        <w:i/>
                        <w:iCs/>
                        <w:sz w:val="16"/>
                        <w:szCs w:val="16"/>
                      </w:rPr>
                      <w:br/>
                    </w:r>
                    <w:r w:rsidRPr="00745A58">
                      <w:rPr>
                        <w:i/>
                        <w:iCs/>
                        <w:sz w:val="16"/>
                        <w:szCs w:val="16"/>
                      </w:rPr>
                      <w:t>Chequer Mead Theatre is a trading name of Chequer Mead Arts and Community Trust, a Charitable Incorporate</w:t>
                    </w:r>
                    <w:r w:rsidR="006E7132">
                      <w:rPr>
                        <w:i/>
                        <w:iCs/>
                        <w:sz w:val="16"/>
                        <w:szCs w:val="16"/>
                      </w:rPr>
                      <w:t>d</w:t>
                    </w:r>
                    <w:r w:rsidRPr="00745A58">
                      <w:rPr>
                        <w:i/>
                        <w:iCs/>
                        <w:sz w:val="16"/>
                        <w:szCs w:val="16"/>
                      </w:rPr>
                      <w:t xml:space="preserve"> Organisation (CIO)</w:t>
                    </w:r>
                    <w:r>
                      <w:rPr>
                        <w:i/>
                        <w:iCs/>
                        <w:sz w:val="16"/>
                        <w:szCs w:val="16"/>
                      </w:rPr>
                      <w:br/>
                    </w:r>
                    <w:r w:rsidRPr="00745A58">
                      <w:rPr>
                        <w:i/>
                        <w:iCs/>
                        <w:sz w:val="16"/>
                        <w:szCs w:val="16"/>
                      </w:rPr>
                      <w:t>Registered Charity Number</w:t>
                    </w:r>
                    <w:r w:rsidR="006E7132">
                      <w:rPr>
                        <w:i/>
                        <w:iCs/>
                        <w:sz w:val="16"/>
                        <w:szCs w:val="16"/>
                      </w:rPr>
                      <w:t xml:space="preserve">: </w:t>
                    </w:r>
                    <w:r w:rsidRPr="00745A58">
                      <w:rPr>
                        <w:i/>
                        <w:iCs/>
                        <w:sz w:val="16"/>
                        <w:szCs w:val="16"/>
                      </w:rPr>
                      <w:t>1165519 • Registered Office: East Court Mansion, College Lane, East Grinstead, West Sussex, RH19 3LT, UK</w:t>
                    </w:r>
                  </w:p>
                  <w:p w14:paraId="6A116A57" w14:textId="77777777" w:rsidR="00745A58" w:rsidRDefault="00745A58" w:rsidP="00E07211"/>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56BB68" w14:textId="77777777" w:rsidR="00110F14" w:rsidRDefault="00110F14" w:rsidP="00745A58">
      <w:pPr>
        <w:spacing w:after="0" w:line="240" w:lineRule="auto"/>
      </w:pPr>
      <w:r>
        <w:separator/>
      </w:r>
    </w:p>
  </w:footnote>
  <w:footnote w:type="continuationSeparator" w:id="0">
    <w:p w14:paraId="1C5CBCF4" w14:textId="77777777" w:rsidR="00110F14" w:rsidRDefault="00110F14" w:rsidP="00745A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76ED66" w14:textId="482E8546" w:rsidR="008D5B99" w:rsidRPr="008D5B99" w:rsidRDefault="00DC1938" w:rsidP="008D5B99">
    <w:pPr>
      <w:spacing w:before="100" w:beforeAutospacing="1" w:after="100" w:afterAutospacing="1" w:line="240" w:lineRule="auto"/>
      <w:outlineLvl w:val="0"/>
      <w:rPr>
        <w:rFonts w:asciiTheme="minorHAnsi" w:eastAsia="Times New Roman" w:hAnsiTheme="minorHAnsi" w:cs="Times New Roman"/>
        <w:b/>
        <w:bCs/>
        <w:color w:val="000000"/>
        <w:kern w:val="36"/>
        <w:sz w:val="28"/>
        <w:szCs w:val="28"/>
        <w:lang w:eastAsia="en-GB"/>
      </w:rPr>
    </w:pPr>
    <w:r w:rsidRPr="008D5B99">
      <w:rPr>
        <w:b/>
        <w:noProof/>
        <w:sz w:val="28"/>
        <w:szCs w:val="28"/>
        <w:lang w:eastAsia="en-GB"/>
      </w:rPr>
      <w:drawing>
        <wp:anchor distT="0" distB="0" distL="114300" distR="114300" simplePos="0" relativeHeight="251658240" behindDoc="0" locked="0" layoutInCell="1" allowOverlap="1" wp14:anchorId="1EED0FF8" wp14:editId="24CE39A7">
          <wp:simplePos x="0" y="0"/>
          <wp:positionH relativeFrom="column">
            <wp:posOffset>2983865</wp:posOffset>
          </wp:positionH>
          <wp:positionV relativeFrom="paragraph">
            <wp:posOffset>-2816</wp:posOffset>
          </wp:positionV>
          <wp:extent cx="3499454" cy="883340"/>
          <wp:effectExtent l="0" t="0" r="635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igned Right.png"/>
                  <pic:cNvPicPr/>
                </pic:nvPicPr>
                <pic:blipFill>
                  <a:blip r:embed="rId1">
                    <a:extLst>
                      <a:ext uri="{28A0092B-C50C-407E-A947-70E740481C1C}">
                        <a14:useLocalDpi xmlns:a14="http://schemas.microsoft.com/office/drawing/2010/main" val="0"/>
                      </a:ext>
                    </a:extLst>
                  </a:blip>
                  <a:stretch>
                    <a:fillRect/>
                  </a:stretch>
                </pic:blipFill>
                <pic:spPr>
                  <a:xfrm>
                    <a:off x="0" y="0"/>
                    <a:ext cx="3499454" cy="883340"/>
                  </a:xfrm>
                  <a:prstGeom prst="rect">
                    <a:avLst/>
                  </a:prstGeom>
                </pic:spPr>
              </pic:pic>
            </a:graphicData>
          </a:graphic>
          <wp14:sizeRelH relativeFrom="margin">
            <wp14:pctWidth>0</wp14:pctWidth>
          </wp14:sizeRelH>
          <wp14:sizeRelV relativeFrom="margin">
            <wp14:pctHeight>0</wp14:pctHeight>
          </wp14:sizeRelV>
        </wp:anchor>
      </w:drawing>
    </w:r>
    <w:r w:rsidR="008D5B99" w:rsidRPr="008D5B99">
      <w:rPr>
        <w:rFonts w:asciiTheme="minorHAnsi" w:eastAsia="Times New Roman" w:hAnsiTheme="minorHAnsi" w:cs="Times New Roman"/>
        <w:b/>
        <w:bCs/>
        <w:color w:val="000000"/>
        <w:kern w:val="36"/>
        <w:sz w:val="28"/>
        <w:szCs w:val="28"/>
        <w:lang w:eastAsia="en-GB"/>
      </w:rPr>
      <w:t>Senior Barista &amp; Catering Assistant</w:t>
    </w:r>
  </w:p>
  <w:p w14:paraId="7490474B" w14:textId="3A9A2FF4" w:rsidR="00745A58" w:rsidRPr="008D5B99" w:rsidRDefault="00E07211" w:rsidP="008D5B99">
    <w:pPr>
      <w:spacing w:before="100" w:beforeAutospacing="1" w:after="100" w:afterAutospacing="1" w:line="240" w:lineRule="auto"/>
      <w:outlineLvl w:val="0"/>
      <w:rPr>
        <w:rFonts w:asciiTheme="minorHAnsi" w:eastAsia="Times New Roman" w:hAnsiTheme="minorHAnsi" w:cs="Times New Roman"/>
        <w:b/>
        <w:bCs/>
        <w:color w:val="000000"/>
        <w:kern w:val="36"/>
        <w:sz w:val="28"/>
        <w:szCs w:val="28"/>
        <w:lang w:eastAsia="en-GB"/>
      </w:rPr>
    </w:pPr>
    <w:r w:rsidRPr="008D5B99">
      <w:rPr>
        <w:b/>
        <w:noProof/>
        <w:sz w:val="28"/>
        <w:szCs w:val="28"/>
        <w:lang w:eastAsia="en-GB"/>
      </w:rPr>
      <mc:AlternateContent>
        <mc:Choice Requires="wps">
          <w:drawing>
            <wp:anchor distT="0" distB="0" distL="114300" distR="114300" simplePos="0" relativeHeight="251658241" behindDoc="0" locked="0" layoutInCell="1" allowOverlap="1" wp14:anchorId="609DBE92" wp14:editId="1EA4D603">
              <wp:simplePos x="0" y="0"/>
              <wp:positionH relativeFrom="column">
                <wp:posOffset>-682580</wp:posOffset>
              </wp:positionH>
              <wp:positionV relativeFrom="paragraph">
                <wp:posOffset>-314352</wp:posOffset>
              </wp:positionV>
              <wp:extent cx="224790" cy="10406130"/>
              <wp:effectExtent l="0" t="0" r="3810" b="0"/>
              <wp:wrapNone/>
              <wp:docPr id="15" name="Rectangle 15"/>
              <wp:cNvGraphicFramePr/>
              <a:graphic xmlns:a="http://schemas.openxmlformats.org/drawingml/2006/main">
                <a:graphicData uri="http://schemas.microsoft.com/office/word/2010/wordprocessingShape">
                  <wps:wsp>
                    <wps:cNvSpPr/>
                    <wps:spPr>
                      <a:xfrm>
                        <a:off x="0" y="0"/>
                        <a:ext cx="224790" cy="10406130"/>
                      </a:xfrm>
                      <a:prstGeom prst="rect">
                        <a:avLst/>
                      </a:prstGeom>
                      <a:gradFill flip="none" rotWithShape="1">
                        <a:gsLst>
                          <a:gs pos="0">
                            <a:srgbClr val="3154A5"/>
                          </a:gs>
                          <a:gs pos="100000">
                            <a:srgbClr val="007AC0"/>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7E2BBD8" id="Rectangle 15" o:spid="_x0000_s1026" style="position:absolute;margin-left:-53.75pt;margin-top:-24.75pt;width:17.7pt;height:819.4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" fillcolor="#3154a5" stroked="f" strokeweight="1pt">
              <v:fill color2="#007ac0" rotate="t" focus="100%" type="gradient"/>
            </v:rect>
          </w:pict>
        </mc:Fallback>
      </mc:AlternateContent>
    </w:r>
    <w:r w:rsidR="00054EA6" w:rsidRPr="008D5B99">
      <w:rPr>
        <w:sz w:val="28"/>
        <w:szCs w:val="28"/>
      </w:rPr>
      <w:t>Job Specification</w:t>
    </w:r>
  </w:p>
  <w:p w14:paraId="5E0C05E6" w14:textId="77777777" w:rsidR="00745A58" w:rsidRPr="00057236" w:rsidRDefault="00745A58">
    <w:pPr>
      <w:pStyle w:val="Header"/>
      <w:rPr>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90135E"/>
    <w:multiLevelType w:val="hybridMultilevel"/>
    <w:tmpl w:val="5E8EF8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320E74"/>
    <w:multiLevelType w:val="multilevel"/>
    <w:tmpl w:val="1D28D8DA"/>
    <w:lvl w:ilvl="0">
      <w:start w:val="1"/>
      <w:numFmt w:val="bullet"/>
      <w:lvlText w:val=""/>
      <w:lvlJc w:val="left"/>
      <w:pPr>
        <w:ind w:left="72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5B00B1F"/>
    <w:multiLevelType w:val="multilevel"/>
    <w:tmpl w:val="79FE7F5E"/>
    <w:lvl w:ilvl="0">
      <w:start w:val="1"/>
      <w:numFmt w:val="bullet"/>
      <w:lvlText w:val=""/>
      <w:lvlJc w:val="left"/>
      <w:pPr>
        <w:ind w:left="72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o"/>
      <w:lvlJc w:val="left"/>
      <w:pPr>
        <w:ind w:left="1920" w:hanging="360"/>
      </w:pPr>
      <w:rPr>
        <w:rFonts w:ascii="Courier New" w:hAnsi="Courier New" w:cs="Courier New"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7505EBC"/>
    <w:multiLevelType w:val="hybridMultilevel"/>
    <w:tmpl w:val="1D28D8DA"/>
    <w:lvl w:ilvl="0" w:tplc="04090001">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E75CFA"/>
    <w:multiLevelType w:val="hybridMultilevel"/>
    <w:tmpl w:val="79FE7F5E"/>
    <w:lvl w:ilvl="0" w:tplc="04090001">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8090003">
      <w:start w:val="1"/>
      <w:numFmt w:val="bullet"/>
      <w:lvlText w:val="o"/>
      <w:lvlJc w:val="left"/>
      <w:pPr>
        <w:ind w:left="192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DA6F8B"/>
    <w:multiLevelType w:val="hybridMultilevel"/>
    <w:tmpl w:val="CD6C1F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2A01A8"/>
    <w:multiLevelType w:val="multilevel"/>
    <w:tmpl w:val="579C5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755A39"/>
    <w:multiLevelType w:val="hybridMultilevel"/>
    <w:tmpl w:val="10E2F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39446C"/>
    <w:multiLevelType w:val="multilevel"/>
    <w:tmpl w:val="5E8EF8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5A6108BE"/>
    <w:multiLevelType w:val="multilevel"/>
    <w:tmpl w:val="36B64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897CDB"/>
    <w:multiLevelType w:val="multilevel"/>
    <w:tmpl w:val="4D74C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BE6AE9"/>
    <w:multiLevelType w:val="hybridMultilevel"/>
    <w:tmpl w:val="8068926A"/>
    <w:lvl w:ilvl="0" w:tplc="04090001">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8090001">
      <w:start w:val="1"/>
      <w:numFmt w:val="bullet"/>
      <w:lvlText w:val=""/>
      <w:lvlJc w:val="left"/>
      <w:pPr>
        <w:ind w:left="72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64412C2"/>
    <w:multiLevelType w:val="hybridMultilevel"/>
    <w:tmpl w:val="9CD40D0C"/>
    <w:lvl w:ilvl="0" w:tplc="055C0B2E">
      <w:numFmt w:val="bullet"/>
      <w:lvlText w:val="•"/>
      <w:lvlJc w:val="left"/>
      <w:pPr>
        <w:ind w:left="826" w:hanging="360"/>
      </w:pPr>
      <w:rPr>
        <w:rFonts w:ascii="Arial" w:eastAsia="Arial" w:hAnsi="Arial" w:cs="Arial" w:hint="default"/>
        <w:w w:val="131"/>
        <w:sz w:val="22"/>
        <w:szCs w:val="22"/>
      </w:rPr>
    </w:lvl>
    <w:lvl w:ilvl="1" w:tplc="21C4A840">
      <w:numFmt w:val="bullet"/>
      <w:lvlText w:val="•"/>
      <w:lvlJc w:val="left"/>
      <w:pPr>
        <w:ind w:left="1078" w:hanging="360"/>
      </w:pPr>
      <w:rPr>
        <w:rFonts w:hint="default"/>
      </w:rPr>
    </w:lvl>
    <w:lvl w:ilvl="2" w:tplc="1A127850">
      <w:numFmt w:val="bullet"/>
      <w:lvlText w:val="•"/>
      <w:lvlJc w:val="left"/>
      <w:pPr>
        <w:ind w:left="1336" w:hanging="360"/>
      </w:pPr>
      <w:rPr>
        <w:rFonts w:hint="default"/>
      </w:rPr>
    </w:lvl>
    <w:lvl w:ilvl="3" w:tplc="FD44C536">
      <w:numFmt w:val="bullet"/>
      <w:lvlText w:val="•"/>
      <w:lvlJc w:val="left"/>
      <w:pPr>
        <w:ind w:left="1594" w:hanging="360"/>
      </w:pPr>
      <w:rPr>
        <w:rFonts w:hint="default"/>
      </w:rPr>
    </w:lvl>
    <w:lvl w:ilvl="4" w:tplc="5E5A0790">
      <w:numFmt w:val="bullet"/>
      <w:lvlText w:val="•"/>
      <w:lvlJc w:val="left"/>
      <w:pPr>
        <w:ind w:left="1853" w:hanging="360"/>
      </w:pPr>
      <w:rPr>
        <w:rFonts w:hint="default"/>
      </w:rPr>
    </w:lvl>
    <w:lvl w:ilvl="5" w:tplc="A03C8D2E">
      <w:numFmt w:val="bullet"/>
      <w:lvlText w:val="•"/>
      <w:lvlJc w:val="left"/>
      <w:pPr>
        <w:ind w:left="2111" w:hanging="360"/>
      </w:pPr>
      <w:rPr>
        <w:rFonts w:hint="default"/>
      </w:rPr>
    </w:lvl>
    <w:lvl w:ilvl="6" w:tplc="B12EAC12">
      <w:numFmt w:val="bullet"/>
      <w:lvlText w:val="•"/>
      <w:lvlJc w:val="left"/>
      <w:pPr>
        <w:ind w:left="2369" w:hanging="360"/>
      </w:pPr>
      <w:rPr>
        <w:rFonts w:hint="default"/>
      </w:rPr>
    </w:lvl>
    <w:lvl w:ilvl="7" w:tplc="C14067A8">
      <w:numFmt w:val="bullet"/>
      <w:lvlText w:val="•"/>
      <w:lvlJc w:val="left"/>
      <w:pPr>
        <w:ind w:left="2628" w:hanging="360"/>
      </w:pPr>
      <w:rPr>
        <w:rFonts w:hint="default"/>
      </w:rPr>
    </w:lvl>
    <w:lvl w:ilvl="8" w:tplc="222E904C">
      <w:numFmt w:val="bullet"/>
      <w:lvlText w:val="•"/>
      <w:lvlJc w:val="left"/>
      <w:pPr>
        <w:ind w:left="2886" w:hanging="360"/>
      </w:pPr>
      <w:rPr>
        <w:rFonts w:hint="default"/>
      </w:rPr>
    </w:lvl>
  </w:abstractNum>
  <w:abstractNum w:abstractNumId="13" w15:restartNumberingAfterBreak="0">
    <w:nsid w:val="7E8F074B"/>
    <w:multiLevelType w:val="hybridMultilevel"/>
    <w:tmpl w:val="EB166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9940297">
    <w:abstractNumId w:val="13"/>
  </w:num>
  <w:num w:numId="2" w16cid:durableId="243760031">
    <w:abstractNumId w:val="5"/>
  </w:num>
  <w:num w:numId="3" w16cid:durableId="1081216588">
    <w:abstractNumId w:val="0"/>
  </w:num>
  <w:num w:numId="4" w16cid:durableId="779639684">
    <w:abstractNumId w:val="8"/>
  </w:num>
  <w:num w:numId="5" w16cid:durableId="1588029959">
    <w:abstractNumId w:val="3"/>
  </w:num>
  <w:num w:numId="6" w16cid:durableId="1533612816">
    <w:abstractNumId w:val="1"/>
  </w:num>
  <w:num w:numId="7" w16cid:durableId="90858395">
    <w:abstractNumId w:val="4"/>
  </w:num>
  <w:num w:numId="8" w16cid:durableId="301079658">
    <w:abstractNumId w:val="2"/>
  </w:num>
  <w:num w:numId="9" w16cid:durableId="439105840">
    <w:abstractNumId w:val="11"/>
  </w:num>
  <w:num w:numId="10" w16cid:durableId="319240585">
    <w:abstractNumId w:val="7"/>
  </w:num>
  <w:num w:numId="11" w16cid:durableId="1529105526">
    <w:abstractNumId w:val="12"/>
  </w:num>
  <w:num w:numId="12" w16cid:durableId="1314139410">
    <w:abstractNumId w:val="10"/>
  </w:num>
  <w:num w:numId="13" w16cid:durableId="259727517">
    <w:abstractNumId w:val="6"/>
  </w:num>
  <w:num w:numId="14" w16cid:durableId="2067103294">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55"/>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F12"/>
    <w:rsid w:val="00002356"/>
    <w:rsid w:val="00020882"/>
    <w:rsid w:val="00020E70"/>
    <w:rsid w:val="00030E35"/>
    <w:rsid w:val="00031AB3"/>
    <w:rsid w:val="00044026"/>
    <w:rsid w:val="0004739F"/>
    <w:rsid w:val="00054EA6"/>
    <w:rsid w:val="00055730"/>
    <w:rsid w:val="00057236"/>
    <w:rsid w:val="00065DA7"/>
    <w:rsid w:val="0007044D"/>
    <w:rsid w:val="00074CCA"/>
    <w:rsid w:val="00076AB8"/>
    <w:rsid w:val="000841B2"/>
    <w:rsid w:val="000878E8"/>
    <w:rsid w:val="000909FD"/>
    <w:rsid w:val="00096996"/>
    <w:rsid w:val="000A0C10"/>
    <w:rsid w:val="000D739D"/>
    <w:rsid w:val="000E3F6C"/>
    <w:rsid w:val="000E78D8"/>
    <w:rsid w:val="000F7E1B"/>
    <w:rsid w:val="00105D85"/>
    <w:rsid w:val="00110F14"/>
    <w:rsid w:val="001122A1"/>
    <w:rsid w:val="00122D66"/>
    <w:rsid w:val="00123700"/>
    <w:rsid w:val="00127D59"/>
    <w:rsid w:val="001323E7"/>
    <w:rsid w:val="001456C0"/>
    <w:rsid w:val="001523FF"/>
    <w:rsid w:val="00160BB6"/>
    <w:rsid w:val="00167B25"/>
    <w:rsid w:val="0017488F"/>
    <w:rsid w:val="001B6E5F"/>
    <w:rsid w:val="001C03F3"/>
    <w:rsid w:val="001C195A"/>
    <w:rsid w:val="001D1FF4"/>
    <w:rsid w:val="001D3982"/>
    <w:rsid w:val="001F07F9"/>
    <w:rsid w:val="001F39D9"/>
    <w:rsid w:val="0020407E"/>
    <w:rsid w:val="002054DA"/>
    <w:rsid w:val="00216CA6"/>
    <w:rsid w:val="00221538"/>
    <w:rsid w:val="002242D9"/>
    <w:rsid w:val="0022731D"/>
    <w:rsid w:val="0023286D"/>
    <w:rsid w:val="00236109"/>
    <w:rsid w:val="00237580"/>
    <w:rsid w:val="00262527"/>
    <w:rsid w:val="00263C41"/>
    <w:rsid w:val="00263D7C"/>
    <w:rsid w:val="00281388"/>
    <w:rsid w:val="00284887"/>
    <w:rsid w:val="002907BB"/>
    <w:rsid w:val="002A7C1E"/>
    <w:rsid w:val="002B4A61"/>
    <w:rsid w:val="002C10E6"/>
    <w:rsid w:val="002C5E78"/>
    <w:rsid w:val="002F0475"/>
    <w:rsid w:val="002F1E62"/>
    <w:rsid w:val="002F266A"/>
    <w:rsid w:val="002F2D37"/>
    <w:rsid w:val="00301B0E"/>
    <w:rsid w:val="00303C48"/>
    <w:rsid w:val="00303FEC"/>
    <w:rsid w:val="0031256C"/>
    <w:rsid w:val="00316228"/>
    <w:rsid w:val="00325FB7"/>
    <w:rsid w:val="0033409D"/>
    <w:rsid w:val="0034588E"/>
    <w:rsid w:val="00354B58"/>
    <w:rsid w:val="003556C7"/>
    <w:rsid w:val="00366261"/>
    <w:rsid w:val="00380713"/>
    <w:rsid w:val="0038781F"/>
    <w:rsid w:val="003937E6"/>
    <w:rsid w:val="00396B00"/>
    <w:rsid w:val="003A7221"/>
    <w:rsid w:val="003B4599"/>
    <w:rsid w:val="003C0907"/>
    <w:rsid w:val="003D01AE"/>
    <w:rsid w:val="003D0C3D"/>
    <w:rsid w:val="003D3FE3"/>
    <w:rsid w:val="003E5232"/>
    <w:rsid w:val="003F334A"/>
    <w:rsid w:val="003F5027"/>
    <w:rsid w:val="003F6E7E"/>
    <w:rsid w:val="00420E46"/>
    <w:rsid w:val="00460745"/>
    <w:rsid w:val="004C0142"/>
    <w:rsid w:val="004E485E"/>
    <w:rsid w:val="004E71C7"/>
    <w:rsid w:val="004E7897"/>
    <w:rsid w:val="004F0848"/>
    <w:rsid w:val="00506706"/>
    <w:rsid w:val="00524E7D"/>
    <w:rsid w:val="0053579C"/>
    <w:rsid w:val="00591847"/>
    <w:rsid w:val="00591CE0"/>
    <w:rsid w:val="00593BDF"/>
    <w:rsid w:val="00594783"/>
    <w:rsid w:val="005C0921"/>
    <w:rsid w:val="005E1B3F"/>
    <w:rsid w:val="005E2A56"/>
    <w:rsid w:val="005E5DA2"/>
    <w:rsid w:val="005F56FE"/>
    <w:rsid w:val="00605E71"/>
    <w:rsid w:val="006067B5"/>
    <w:rsid w:val="006219D8"/>
    <w:rsid w:val="00621E33"/>
    <w:rsid w:val="00622050"/>
    <w:rsid w:val="00627BE6"/>
    <w:rsid w:val="006349AA"/>
    <w:rsid w:val="00635EF5"/>
    <w:rsid w:val="00657E47"/>
    <w:rsid w:val="00686D33"/>
    <w:rsid w:val="006A4D94"/>
    <w:rsid w:val="006B1151"/>
    <w:rsid w:val="006C08B6"/>
    <w:rsid w:val="006D1EC2"/>
    <w:rsid w:val="006D2882"/>
    <w:rsid w:val="006E0D2B"/>
    <w:rsid w:val="006E7132"/>
    <w:rsid w:val="0070030D"/>
    <w:rsid w:val="00727033"/>
    <w:rsid w:val="00731166"/>
    <w:rsid w:val="00745A58"/>
    <w:rsid w:val="00753C51"/>
    <w:rsid w:val="00760EF5"/>
    <w:rsid w:val="00763175"/>
    <w:rsid w:val="00764C4E"/>
    <w:rsid w:val="00771E13"/>
    <w:rsid w:val="00771F64"/>
    <w:rsid w:val="00773513"/>
    <w:rsid w:val="00776AB9"/>
    <w:rsid w:val="00777F86"/>
    <w:rsid w:val="0078506D"/>
    <w:rsid w:val="007901D0"/>
    <w:rsid w:val="007B7540"/>
    <w:rsid w:val="007C042D"/>
    <w:rsid w:val="007C4EB9"/>
    <w:rsid w:val="007D2ECD"/>
    <w:rsid w:val="007D3700"/>
    <w:rsid w:val="007E36C4"/>
    <w:rsid w:val="007E4DE9"/>
    <w:rsid w:val="0081616C"/>
    <w:rsid w:val="00817A9A"/>
    <w:rsid w:val="0083672B"/>
    <w:rsid w:val="0083788C"/>
    <w:rsid w:val="00840F3C"/>
    <w:rsid w:val="00853750"/>
    <w:rsid w:val="008651B1"/>
    <w:rsid w:val="00871098"/>
    <w:rsid w:val="00876FA8"/>
    <w:rsid w:val="008A135B"/>
    <w:rsid w:val="008A514C"/>
    <w:rsid w:val="008B013E"/>
    <w:rsid w:val="008D1E20"/>
    <w:rsid w:val="008D5B99"/>
    <w:rsid w:val="008D6664"/>
    <w:rsid w:val="008E3DA3"/>
    <w:rsid w:val="00903EF8"/>
    <w:rsid w:val="00905D7B"/>
    <w:rsid w:val="00906DB0"/>
    <w:rsid w:val="009111C9"/>
    <w:rsid w:val="009177A3"/>
    <w:rsid w:val="00924925"/>
    <w:rsid w:val="009622B5"/>
    <w:rsid w:val="00967FAE"/>
    <w:rsid w:val="009817DF"/>
    <w:rsid w:val="00987CD4"/>
    <w:rsid w:val="009912AD"/>
    <w:rsid w:val="00993016"/>
    <w:rsid w:val="00995B0E"/>
    <w:rsid w:val="0099696B"/>
    <w:rsid w:val="00996B0E"/>
    <w:rsid w:val="00997DA9"/>
    <w:rsid w:val="009A1A1A"/>
    <w:rsid w:val="009A3744"/>
    <w:rsid w:val="009B0420"/>
    <w:rsid w:val="009B0DFC"/>
    <w:rsid w:val="009B3D1D"/>
    <w:rsid w:val="009B7994"/>
    <w:rsid w:val="009C05AA"/>
    <w:rsid w:val="009E7E71"/>
    <w:rsid w:val="009F060A"/>
    <w:rsid w:val="009F527A"/>
    <w:rsid w:val="00A1433F"/>
    <w:rsid w:val="00A21E72"/>
    <w:rsid w:val="00A24F96"/>
    <w:rsid w:val="00A553DF"/>
    <w:rsid w:val="00A70522"/>
    <w:rsid w:val="00A72405"/>
    <w:rsid w:val="00A82C4F"/>
    <w:rsid w:val="00A851DD"/>
    <w:rsid w:val="00AA6945"/>
    <w:rsid w:val="00AB2E13"/>
    <w:rsid w:val="00AC0F72"/>
    <w:rsid w:val="00AC2F12"/>
    <w:rsid w:val="00AC7F08"/>
    <w:rsid w:val="00AD70E1"/>
    <w:rsid w:val="00AE4A03"/>
    <w:rsid w:val="00AE65E8"/>
    <w:rsid w:val="00B03D2F"/>
    <w:rsid w:val="00B07181"/>
    <w:rsid w:val="00B26FD0"/>
    <w:rsid w:val="00B322AF"/>
    <w:rsid w:val="00B3628D"/>
    <w:rsid w:val="00B44EC9"/>
    <w:rsid w:val="00B45573"/>
    <w:rsid w:val="00B66D76"/>
    <w:rsid w:val="00B92AE7"/>
    <w:rsid w:val="00B9790D"/>
    <w:rsid w:val="00B97C0D"/>
    <w:rsid w:val="00BA2227"/>
    <w:rsid w:val="00BB7EDA"/>
    <w:rsid w:val="00BE5AD6"/>
    <w:rsid w:val="00BE6081"/>
    <w:rsid w:val="00BF6E99"/>
    <w:rsid w:val="00C25250"/>
    <w:rsid w:val="00C37ACB"/>
    <w:rsid w:val="00C42964"/>
    <w:rsid w:val="00C73B31"/>
    <w:rsid w:val="00C906ED"/>
    <w:rsid w:val="00CA1091"/>
    <w:rsid w:val="00CA3835"/>
    <w:rsid w:val="00CA6155"/>
    <w:rsid w:val="00CC529C"/>
    <w:rsid w:val="00CE0952"/>
    <w:rsid w:val="00CF1A9C"/>
    <w:rsid w:val="00D042FC"/>
    <w:rsid w:val="00D07157"/>
    <w:rsid w:val="00D12244"/>
    <w:rsid w:val="00D2155B"/>
    <w:rsid w:val="00D215ED"/>
    <w:rsid w:val="00D24063"/>
    <w:rsid w:val="00D460C1"/>
    <w:rsid w:val="00D71C75"/>
    <w:rsid w:val="00D80C66"/>
    <w:rsid w:val="00D92E2C"/>
    <w:rsid w:val="00DB15A0"/>
    <w:rsid w:val="00DB3697"/>
    <w:rsid w:val="00DC0726"/>
    <w:rsid w:val="00DC1938"/>
    <w:rsid w:val="00DC5645"/>
    <w:rsid w:val="00DD05BF"/>
    <w:rsid w:val="00DF35DF"/>
    <w:rsid w:val="00E043D3"/>
    <w:rsid w:val="00E07211"/>
    <w:rsid w:val="00E21FF4"/>
    <w:rsid w:val="00E269A7"/>
    <w:rsid w:val="00E34157"/>
    <w:rsid w:val="00E349AD"/>
    <w:rsid w:val="00E40467"/>
    <w:rsid w:val="00E4083C"/>
    <w:rsid w:val="00E51537"/>
    <w:rsid w:val="00E540A2"/>
    <w:rsid w:val="00E629BF"/>
    <w:rsid w:val="00E73744"/>
    <w:rsid w:val="00E872DA"/>
    <w:rsid w:val="00EB1501"/>
    <w:rsid w:val="00F36E05"/>
    <w:rsid w:val="00F42BE6"/>
    <w:rsid w:val="00F42F19"/>
    <w:rsid w:val="00F47136"/>
    <w:rsid w:val="00F538EE"/>
    <w:rsid w:val="00F54305"/>
    <w:rsid w:val="00F61965"/>
    <w:rsid w:val="00F664CC"/>
    <w:rsid w:val="00F67BE9"/>
    <w:rsid w:val="00F72365"/>
    <w:rsid w:val="00FA436C"/>
    <w:rsid w:val="00FA4651"/>
    <w:rsid w:val="00FB1495"/>
    <w:rsid w:val="00FB6B6E"/>
    <w:rsid w:val="00FC1471"/>
    <w:rsid w:val="00FC2CEC"/>
    <w:rsid w:val="00FD3DD7"/>
    <w:rsid w:val="00FF37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E2B7EB"/>
  <w15:chartTrackingRefBased/>
  <w15:docId w15:val="{4A2C6E0C-95CA-4959-9507-46F8FCAA0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ill Sans MT" w:eastAsiaTheme="minorHAnsi" w:hAnsi="Gill Sans MT"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F12"/>
  </w:style>
  <w:style w:type="paragraph" w:styleId="Heading1">
    <w:name w:val="heading 1"/>
    <w:basedOn w:val="Normal"/>
    <w:link w:val="Heading1Char"/>
    <w:uiPriority w:val="9"/>
    <w:qFormat/>
    <w:rsid w:val="00303C4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8E3DA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E3DA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5A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5A58"/>
  </w:style>
  <w:style w:type="paragraph" w:styleId="Footer">
    <w:name w:val="footer"/>
    <w:basedOn w:val="Normal"/>
    <w:link w:val="FooterChar"/>
    <w:uiPriority w:val="99"/>
    <w:unhideWhenUsed/>
    <w:rsid w:val="00745A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5A58"/>
  </w:style>
  <w:style w:type="character" w:styleId="Hyperlink">
    <w:name w:val="Hyperlink"/>
    <w:basedOn w:val="DefaultParagraphFont"/>
    <w:uiPriority w:val="99"/>
    <w:unhideWhenUsed/>
    <w:rsid w:val="00745A58"/>
    <w:rPr>
      <w:color w:val="0000FF"/>
      <w:u w:val="single"/>
    </w:rPr>
  </w:style>
  <w:style w:type="paragraph" w:styleId="BalloonText">
    <w:name w:val="Balloon Text"/>
    <w:basedOn w:val="Normal"/>
    <w:link w:val="BalloonTextChar"/>
    <w:uiPriority w:val="99"/>
    <w:semiHidden/>
    <w:unhideWhenUsed/>
    <w:rsid w:val="004E78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7897"/>
    <w:rPr>
      <w:rFonts w:ascii="Segoe UI" w:hAnsi="Segoe UI" w:cs="Segoe UI"/>
      <w:sz w:val="18"/>
      <w:szCs w:val="18"/>
    </w:rPr>
  </w:style>
  <w:style w:type="character" w:customStyle="1" w:styleId="UnresolvedMention1">
    <w:name w:val="Unresolved Mention1"/>
    <w:basedOn w:val="DefaultParagraphFont"/>
    <w:uiPriority w:val="99"/>
    <w:semiHidden/>
    <w:unhideWhenUsed/>
    <w:rsid w:val="002A7C1E"/>
    <w:rPr>
      <w:color w:val="808080"/>
      <w:shd w:val="clear" w:color="auto" w:fill="E6E6E6"/>
    </w:rPr>
  </w:style>
  <w:style w:type="paragraph" w:customStyle="1" w:styleId="Default">
    <w:name w:val="Default"/>
    <w:rsid w:val="00AC2F12"/>
    <w:pPr>
      <w:autoSpaceDE w:val="0"/>
      <w:autoSpaceDN w:val="0"/>
      <w:adjustRightInd w:val="0"/>
      <w:spacing w:after="0" w:line="240" w:lineRule="auto"/>
    </w:pPr>
    <w:rPr>
      <w:rFonts w:ascii="Cambria" w:hAnsi="Cambria" w:cs="Cambria"/>
      <w:color w:val="000000"/>
      <w:sz w:val="24"/>
      <w:szCs w:val="24"/>
    </w:rPr>
  </w:style>
  <w:style w:type="table" w:styleId="TableGrid">
    <w:name w:val="Table Grid"/>
    <w:basedOn w:val="TableNormal"/>
    <w:uiPriority w:val="39"/>
    <w:rsid w:val="00AC2F12"/>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C2F12"/>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303C48"/>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CA6155"/>
    <w:pPr>
      <w:ind w:left="720"/>
      <w:contextualSpacing/>
    </w:pPr>
  </w:style>
  <w:style w:type="character" w:styleId="UnresolvedMention">
    <w:name w:val="Unresolved Mention"/>
    <w:basedOn w:val="DefaultParagraphFont"/>
    <w:uiPriority w:val="99"/>
    <w:semiHidden/>
    <w:unhideWhenUsed/>
    <w:rsid w:val="00CA3835"/>
    <w:rPr>
      <w:color w:val="605E5C"/>
      <w:shd w:val="clear" w:color="auto" w:fill="E1DFDD"/>
    </w:rPr>
  </w:style>
  <w:style w:type="paragraph" w:customStyle="1" w:styleId="TableParagraph">
    <w:name w:val="Table Paragraph"/>
    <w:basedOn w:val="Normal"/>
    <w:uiPriority w:val="1"/>
    <w:qFormat/>
    <w:rsid w:val="0004739F"/>
    <w:pPr>
      <w:widowControl w:val="0"/>
      <w:autoSpaceDE w:val="0"/>
      <w:autoSpaceDN w:val="0"/>
      <w:spacing w:after="0" w:line="240" w:lineRule="auto"/>
      <w:ind w:left="827" w:hanging="361"/>
    </w:pPr>
    <w:rPr>
      <w:rFonts w:eastAsia="Gill Sans MT" w:cs="Gill Sans MT"/>
      <w:lang w:val="en-US"/>
    </w:rPr>
  </w:style>
  <w:style w:type="paragraph" w:styleId="NormalWeb">
    <w:name w:val="Normal (Web)"/>
    <w:basedOn w:val="Normal"/>
    <w:uiPriority w:val="99"/>
    <w:unhideWhenUsed/>
    <w:rsid w:val="000E78D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8E3DA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8E3DA3"/>
    <w:rPr>
      <w:rFonts w:asciiTheme="majorHAnsi" w:eastAsiaTheme="majorEastAsia" w:hAnsiTheme="majorHAnsi" w:cstheme="majorBidi"/>
      <w:color w:val="1F3763" w:themeColor="accent1" w:themeShade="7F"/>
      <w:sz w:val="24"/>
      <w:szCs w:val="24"/>
    </w:rPr>
  </w:style>
  <w:style w:type="character" w:customStyle="1" w:styleId="apple-converted-space">
    <w:name w:val="apple-converted-space"/>
    <w:basedOn w:val="DefaultParagraphFont"/>
    <w:rsid w:val="008E3DA3"/>
  </w:style>
  <w:style w:type="character" w:styleId="Strong">
    <w:name w:val="Strong"/>
    <w:basedOn w:val="DefaultParagraphFont"/>
    <w:uiPriority w:val="22"/>
    <w:qFormat/>
    <w:rsid w:val="008E3DA3"/>
    <w:rPr>
      <w:b/>
      <w:bCs/>
    </w:rPr>
  </w:style>
  <w:style w:type="paragraph" w:styleId="NoSpacing">
    <w:name w:val="No Spacing"/>
    <w:uiPriority w:val="1"/>
    <w:qFormat/>
    <w:rsid w:val="00DC193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3135892">
      <w:bodyDiv w:val="1"/>
      <w:marLeft w:val="0"/>
      <w:marRight w:val="0"/>
      <w:marTop w:val="0"/>
      <w:marBottom w:val="0"/>
      <w:divBdr>
        <w:top w:val="none" w:sz="0" w:space="0" w:color="auto"/>
        <w:left w:val="none" w:sz="0" w:space="0" w:color="auto"/>
        <w:bottom w:val="none" w:sz="0" w:space="0" w:color="auto"/>
        <w:right w:val="none" w:sz="0" w:space="0" w:color="auto"/>
      </w:divBdr>
    </w:div>
    <w:div w:id="578369254">
      <w:bodyDiv w:val="1"/>
      <w:marLeft w:val="0"/>
      <w:marRight w:val="0"/>
      <w:marTop w:val="0"/>
      <w:marBottom w:val="0"/>
      <w:divBdr>
        <w:top w:val="none" w:sz="0" w:space="0" w:color="auto"/>
        <w:left w:val="none" w:sz="0" w:space="0" w:color="auto"/>
        <w:bottom w:val="none" w:sz="0" w:space="0" w:color="auto"/>
        <w:right w:val="none" w:sz="0" w:space="0" w:color="auto"/>
      </w:divBdr>
    </w:div>
    <w:div w:id="630406375">
      <w:bodyDiv w:val="1"/>
      <w:marLeft w:val="0"/>
      <w:marRight w:val="0"/>
      <w:marTop w:val="0"/>
      <w:marBottom w:val="0"/>
      <w:divBdr>
        <w:top w:val="none" w:sz="0" w:space="0" w:color="auto"/>
        <w:left w:val="none" w:sz="0" w:space="0" w:color="auto"/>
        <w:bottom w:val="none" w:sz="0" w:space="0" w:color="auto"/>
        <w:right w:val="none" w:sz="0" w:space="0" w:color="auto"/>
      </w:divBdr>
    </w:div>
    <w:div w:id="786630811">
      <w:bodyDiv w:val="1"/>
      <w:marLeft w:val="0"/>
      <w:marRight w:val="0"/>
      <w:marTop w:val="0"/>
      <w:marBottom w:val="0"/>
      <w:divBdr>
        <w:top w:val="none" w:sz="0" w:space="0" w:color="auto"/>
        <w:left w:val="none" w:sz="0" w:space="0" w:color="auto"/>
        <w:bottom w:val="none" w:sz="0" w:space="0" w:color="auto"/>
        <w:right w:val="none" w:sz="0" w:space="0" w:color="auto"/>
      </w:divBdr>
    </w:div>
    <w:div w:id="1463310545">
      <w:bodyDiv w:val="1"/>
      <w:marLeft w:val="0"/>
      <w:marRight w:val="0"/>
      <w:marTop w:val="0"/>
      <w:marBottom w:val="0"/>
      <w:divBdr>
        <w:top w:val="none" w:sz="0" w:space="0" w:color="auto"/>
        <w:left w:val="none" w:sz="0" w:space="0" w:color="auto"/>
        <w:bottom w:val="none" w:sz="0" w:space="0" w:color="auto"/>
        <w:right w:val="none" w:sz="0" w:space="0" w:color="auto"/>
      </w:divBdr>
    </w:div>
    <w:div w:id="169234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areers@chequermead.co.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P:\Masters\Letter%20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e75e566-0626-4849-a68f-248f3bd7b48e">
      <Terms xmlns="http://schemas.microsoft.com/office/infopath/2007/PartnerControls"/>
    </lcf76f155ced4ddcb4097134ff3c332f>
    <TaxCatchAll xmlns="7874d6ba-be3a-4746-b4a9-2f0ecb5d4e0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27434E0E72584A87BE26C8DA52E261" ma:contentTypeVersion="11" ma:contentTypeDescription="Create a new document." ma:contentTypeScope="" ma:versionID="08a12b8bca85617aff5183e9b7aa7d11">
  <xsd:schema xmlns:xsd="http://www.w3.org/2001/XMLSchema" xmlns:xs="http://www.w3.org/2001/XMLSchema" xmlns:p="http://schemas.microsoft.com/office/2006/metadata/properties" xmlns:ns2="ce75e566-0626-4849-a68f-248f3bd7b48e" xmlns:ns3="7874d6ba-be3a-4746-b4a9-2f0ecb5d4e0b" targetNamespace="http://schemas.microsoft.com/office/2006/metadata/properties" ma:root="true" ma:fieldsID="b570841a3fe66377d60ed291da4d20e3" ns2:_="" ns3:_="">
    <xsd:import namespace="ce75e566-0626-4849-a68f-248f3bd7b48e"/>
    <xsd:import namespace="7874d6ba-be3a-4746-b4a9-2f0ecb5d4e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75e566-0626-4849-a68f-248f3bd7b4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7c9d697-0d22-45f7-9370-3fc6157be33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74d6ba-be3a-4746-b4a9-2f0ecb5d4e0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b3216ab-5f9b-4702-b3a9-1806c2885c21}" ma:internalName="TaxCatchAll" ma:showField="CatchAllData" ma:web="7874d6ba-be3a-4746-b4a9-2f0ecb5d4e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F13F13-9A51-4B99-A070-B6042C23F153}">
  <ds:schemaRefs>
    <ds:schemaRef ds:uri="http://schemas.microsoft.com/office/2006/metadata/properties"/>
    <ds:schemaRef ds:uri="http://schemas.microsoft.com/office/infopath/2007/PartnerControls"/>
    <ds:schemaRef ds:uri="ce75e566-0626-4849-a68f-248f3bd7b48e"/>
    <ds:schemaRef ds:uri="7874d6ba-be3a-4746-b4a9-2f0ecb5d4e0b"/>
  </ds:schemaRefs>
</ds:datastoreItem>
</file>

<file path=customXml/itemProps2.xml><?xml version="1.0" encoding="utf-8"?>
<ds:datastoreItem xmlns:ds="http://schemas.openxmlformats.org/officeDocument/2006/customXml" ds:itemID="{F7DF00BF-0B1B-4576-8E6B-656658D849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75e566-0626-4849-a68f-248f3bd7b48e"/>
    <ds:schemaRef ds:uri="7874d6ba-be3a-4746-b4a9-2f0ecb5d4e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66CEE4-C274-4F8D-BFED-C1E310262E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P:\Masters\Letter Head.dotx</Template>
  <TotalTime>26</TotalTime>
  <Pages>2</Pages>
  <Words>713</Words>
  <Characters>3772</Characters>
  <Application>Microsoft Office Word</Application>
  <DocSecurity>0</DocSecurity>
  <Lines>130</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Perkins</dc:creator>
  <cp:keywords/>
  <dc:description/>
  <cp:lastModifiedBy>Sarah Collyer</cp:lastModifiedBy>
  <cp:revision>27</cp:revision>
  <cp:lastPrinted>2025-12-16T13:42:00Z</cp:lastPrinted>
  <dcterms:created xsi:type="dcterms:W3CDTF">2026-11-06T12:21:00Z</dcterms:created>
  <dcterms:modified xsi:type="dcterms:W3CDTF">2026-11-06T12:56:00Z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0x0101002227434E0E72584A87BE26C8DA52E261</vt:lpwstr>
  </property>
  <property fmtid="{D5CDD505-2E9C-101B-9397-08002B2CF9AE}" pid="3" name="Order">
    <vt:r8>12900</vt:r8>
  </property>
  <property fmtid="{D5CDD505-2E9C-101B-9397-08002B2CF9AE}" pid="4" name="MediaServiceImageTags">
    <vt:lpwstr/>
  </property>
</Properties>
</file>