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D246A3" w14:textId="089C8A32" w:rsidR="000D7A11" w:rsidRPr="000A26D0" w:rsidRDefault="009858B1" w:rsidP="000D7A11">
      <w:pPr>
        <w:pStyle w:val="NoSpacing"/>
        <w:rPr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86E573C" wp14:editId="22283113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846363" cy="2134846"/>
            <wp:effectExtent l="0" t="0" r="0" b="0"/>
            <wp:wrapSquare wrapText="bothSides"/>
            <wp:docPr id="7728657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865788" name="Picture 77286578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6363" cy="2134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7A11" w:rsidRPr="000A26D0">
        <w:rPr>
          <w:lang w:eastAsia="en-GB"/>
        </w:rPr>
        <w:t>Zero-Hours Contract, Flexible Working</w:t>
      </w:r>
    </w:p>
    <w:p w14:paraId="34EC9296" w14:textId="77777777" w:rsidR="000D7A11" w:rsidRPr="000A26D0" w:rsidRDefault="000D7A11" w:rsidP="000D7A11">
      <w:pPr>
        <w:pStyle w:val="NoSpacing"/>
        <w:rPr>
          <w:lang w:eastAsia="en-GB"/>
        </w:rPr>
      </w:pPr>
      <w:r w:rsidRPr="000A26D0">
        <w:rPr>
          <w:lang w:eastAsia="en-GB"/>
        </w:rPr>
        <w:t xml:space="preserve">Rate of Pay: </w:t>
      </w:r>
      <w:r w:rsidRPr="000A26D0">
        <w:rPr>
          <w:color w:val="000000"/>
        </w:rPr>
        <w:t>Competitive hourly rate in line with the National Minimum Wage, depending on age.</w:t>
      </w:r>
    </w:p>
    <w:p w14:paraId="72C0673F" w14:textId="77777777" w:rsidR="000D7A11" w:rsidRPr="000A26D0" w:rsidRDefault="000D7A11" w:rsidP="000D7A1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lang w:eastAsia="en-GB"/>
        </w:rPr>
      </w:pPr>
      <w:r w:rsidRPr="000A26D0">
        <w:rPr>
          <w:rFonts w:eastAsia="Times New Roman" w:cs="Times New Roman"/>
          <w:b/>
          <w:bCs/>
          <w:color w:val="000000"/>
          <w:lang w:eastAsia="en-GB"/>
        </w:rPr>
        <w:t>About The Apron and Chequer Mead</w:t>
      </w:r>
    </w:p>
    <w:p w14:paraId="5A45C529" w14:textId="77777777" w:rsidR="000D7A11" w:rsidRPr="000A26D0" w:rsidRDefault="000D7A11" w:rsidP="000D7A1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The Apron is Chequer Mead's welcoming café, casual dining and bar space, serving both the local community and theatre visitors. Our menus offer a varied selection of food and drink to suit a range of tastes and occasions.</w:t>
      </w:r>
    </w:p>
    <w:p w14:paraId="41A997AD" w14:textId="77777777" w:rsidR="000D7A11" w:rsidRPr="000A26D0" w:rsidRDefault="000D7A11" w:rsidP="000D7A1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As part of a busy theatre venue, The Apron has a varied and lively atmosphere, serving customers throughout the day before transforming into a busy bar supporting the theatre's evening performances and events. We also host occasional live music events and have a lovely courtyard garden which is particularly popular during the summer months.</w:t>
      </w:r>
    </w:p>
    <w:p w14:paraId="222CA343" w14:textId="77777777" w:rsidR="000D7A11" w:rsidRPr="000A26D0" w:rsidRDefault="000D7A11" w:rsidP="000D7A1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lang w:eastAsia="en-GB"/>
        </w:rPr>
      </w:pPr>
      <w:r w:rsidRPr="000A26D0">
        <w:rPr>
          <w:rFonts w:eastAsia="Times New Roman" w:cs="Times New Roman"/>
          <w:b/>
          <w:bCs/>
          <w:color w:val="000000"/>
          <w:lang w:eastAsia="en-GB"/>
        </w:rPr>
        <w:t>The Role</w:t>
      </w:r>
    </w:p>
    <w:p w14:paraId="25800BE5" w14:textId="77777777" w:rsidR="000D7A11" w:rsidRPr="000A26D0" w:rsidRDefault="000D7A11" w:rsidP="000D7A1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 xml:space="preserve">We're looking for friendly, enthusiastic and reliable Bar </w:t>
      </w:r>
      <w:r>
        <w:rPr>
          <w:rFonts w:eastAsia="Times New Roman" w:cs="Times New Roman"/>
          <w:color w:val="000000"/>
          <w:lang w:eastAsia="en-GB"/>
        </w:rPr>
        <w:t>Staff and</w:t>
      </w:r>
      <w:r w:rsidRPr="000A26D0">
        <w:rPr>
          <w:rFonts w:eastAsia="Times New Roman" w:cs="Times New Roman"/>
          <w:color w:val="000000"/>
          <w:lang w:eastAsia="en-GB"/>
        </w:rPr>
        <w:t xml:space="preserve"> Barista</w:t>
      </w:r>
      <w:r>
        <w:rPr>
          <w:rFonts w:eastAsia="Times New Roman" w:cs="Times New Roman"/>
          <w:color w:val="000000"/>
          <w:lang w:eastAsia="en-GB"/>
        </w:rPr>
        <w:t>s</w:t>
      </w:r>
      <w:r w:rsidRPr="000A26D0">
        <w:rPr>
          <w:rFonts w:eastAsia="Times New Roman" w:cs="Times New Roman"/>
          <w:color w:val="000000"/>
          <w:lang w:eastAsia="en-GB"/>
        </w:rPr>
        <w:t xml:space="preserve"> to join our flexible team at The Apron.</w:t>
      </w:r>
    </w:p>
    <w:p w14:paraId="3C551FC4" w14:textId="77777777" w:rsidR="000D7A11" w:rsidRPr="000A26D0" w:rsidRDefault="000D7A11" w:rsidP="000D7A1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Working on a zero-hours basis, this is a great opportunity for someone looking for flexible hospitality work, with shifts available across our daytime café, evening theatre bar and private events.</w:t>
      </w:r>
    </w:p>
    <w:p w14:paraId="28B0784C" w14:textId="77777777" w:rsidR="000D7A11" w:rsidRPr="000A26D0" w:rsidRDefault="000D7A11" w:rsidP="000D7A1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No two shifts are quite the same! You could be making coffees and serving customers during the day, serving drinks to theatre audiences in the evening or helping with a private function or catered event.</w:t>
      </w:r>
    </w:p>
    <w:p w14:paraId="1503CA23" w14:textId="77777777" w:rsidR="000D7A11" w:rsidRPr="000A26D0" w:rsidRDefault="000D7A11" w:rsidP="000D7A1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lang w:eastAsia="en-GB"/>
        </w:rPr>
      </w:pPr>
      <w:r w:rsidRPr="000A26D0">
        <w:rPr>
          <w:rFonts w:eastAsia="Times New Roman" w:cs="Times New Roman"/>
          <w:b/>
          <w:bCs/>
          <w:color w:val="000000"/>
          <w:lang w:eastAsia="en-GB"/>
        </w:rPr>
        <w:t>Key Responsibilities</w:t>
      </w:r>
    </w:p>
    <w:p w14:paraId="4D6E61FA" w14:textId="77777777" w:rsidR="000D7A11" w:rsidRPr="000A26D0" w:rsidRDefault="000D7A11" w:rsidP="000D7A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Preparing and serving coffee, hot drinks and other beverages.</w:t>
      </w:r>
    </w:p>
    <w:p w14:paraId="1EB195AE" w14:textId="77777777" w:rsidR="000D7A11" w:rsidRPr="000A26D0" w:rsidRDefault="000D7A11" w:rsidP="000D7A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Serving customers in a friendly and welcoming manner.</w:t>
      </w:r>
    </w:p>
    <w:p w14:paraId="1DC7F03B" w14:textId="77777777" w:rsidR="000D7A11" w:rsidRPr="000A26D0" w:rsidRDefault="000D7A11" w:rsidP="000D7A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Working behind the bar during theatre performances and events.</w:t>
      </w:r>
    </w:p>
    <w:p w14:paraId="1A57CDDE" w14:textId="77777777" w:rsidR="000D7A11" w:rsidRPr="000A26D0" w:rsidRDefault="000D7A11" w:rsidP="000D7A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Serving food and supporting general café operations.</w:t>
      </w:r>
    </w:p>
    <w:p w14:paraId="35818D99" w14:textId="77777777" w:rsidR="000D7A11" w:rsidRPr="000A26D0" w:rsidRDefault="000D7A11" w:rsidP="000D7A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Helping with food preparation and basic kitchen duties when required.</w:t>
      </w:r>
    </w:p>
    <w:p w14:paraId="4621F927" w14:textId="77777777" w:rsidR="000D7A11" w:rsidRPr="000A26D0" w:rsidRDefault="000D7A11" w:rsidP="000D7A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Taking payments and handling customer transactions.</w:t>
      </w:r>
    </w:p>
    <w:p w14:paraId="20602D74" w14:textId="77777777" w:rsidR="000D7A11" w:rsidRPr="000A26D0" w:rsidRDefault="000D7A11" w:rsidP="000D7A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Setting up and clearing down for events and functions.</w:t>
      </w:r>
    </w:p>
    <w:p w14:paraId="24BC7E47" w14:textId="77777777" w:rsidR="000D7A11" w:rsidRPr="000A26D0" w:rsidRDefault="000D7A11" w:rsidP="000D7A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Keeping customer areas, café and bar spaces clean, tidy and well presented.</w:t>
      </w:r>
    </w:p>
    <w:p w14:paraId="6E453A0A" w14:textId="77777777" w:rsidR="000D7A11" w:rsidRPr="000A26D0" w:rsidRDefault="000D7A11" w:rsidP="000D7A1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Working as part of a team to ensure the smooth running of The Apron.</w:t>
      </w:r>
    </w:p>
    <w:p w14:paraId="70D08013" w14:textId="77777777" w:rsidR="000D7A11" w:rsidRPr="000A26D0" w:rsidRDefault="000D7A11" w:rsidP="000D7A1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lang w:eastAsia="en-GB"/>
        </w:rPr>
      </w:pPr>
      <w:r w:rsidRPr="000A26D0">
        <w:rPr>
          <w:rFonts w:eastAsia="Times New Roman" w:cs="Times New Roman"/>
          <w:b/>
          <w:bCs/>
          <w:color w:val="000000"/>
          <w:lang w:eastAsia="en-GB"/>
        </w:rPr>
        <w:t>About You</w:t>
      </w:r>
    </w:p>
    <w:p w14:paraId="09CE4F11" w14:textId="77777777" w:rsidR="000D7A11" w:rsidRPr="000A26D0" w:rsidRDefault="000D7A11" w:rsidP="000D7A1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We're looking for people who:</w:t>
      </w:r>
    </w:p>
    <w:p w14:paraId="4ABC03E2" w14:textId="77777777" w:rsidR="000D7A11" w:rsidRPr="000A26D0" w:rsidRDefault="000D7A11" w:rsidP="000D7A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Have a friendly, positive and helpful attitude.</w:t>
      </w:r>
    </w:p>
    <w:p w14:paraId="29EDE499" w14:textId="77777777" w:rsidR="000D7A11" w:rsidRPr="000A26D0" w:rsidRDefault="000D7A11" w:rsidP="000D7A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Enjoy working with people and delivering great customer service.</w:t>
      </w:r>
    </w:p>
    <w:p w14:paraId="26677FD9" w14:textId="77777777" w:rsidR="000D7A11" w:rsidRPr="000A26D0" w:rsidRDefault="000D7A11" w:rsidP="000D7A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Are reliable, flexible and happy to work as part of a team.</w:t>
      </w:r>
    </w:p>
    <w:p w14:paraId="6BA07F7F" w14:textId="77777777" w:rsidR="000D7A11" w:rsidRPr="000A26D0" w:rsidRDefault="000D7A11" w:rsidP="000D7A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Are comfortable working in a busy and sometimes fast-paced environment.</w:t>
      </w:r>
    </w:p>
    <w:p w14:paraId="074818E9" w14:textId="77777777" w:rsidR="000D7A11" w:rsidRPr="000A26D0" w:rsidRDefault="000D7A11" w:rsidP="000D7A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Are happy to turn their hand to different tasks.</w:t>
      </w:r>
    </w:p>
    <w:p w14:paraId="73F05A2A" w14:textId="77777777" w:rsidR="000D7A11" w:rsidRPr="000A26D0" w:rsidRDefault="000D7A11" w:rsidP="000D7A1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lastRenderedPageBreak/>
        <w:t>Have good communication skills and a willingness to learn.</w:t>
      </w:r>
    </w:p>
    <w:p w14:paraId="66BFEDF3" w14:textId="77777777" w:rsidR="000D7A11" w:rsidRPr="000A26D0" w:rsidRDefault="000D7A11" w:rsidP="000D7A1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Previous bar, barista or hospitality experience would be an advantage, although a positive attitude and willingness to learn are just as important.</w:t>
      </w:r>
    </w:p>
    <w:p w14:paraId="6C18644F" w14:textId="77777777" w:rsidR="000D7A11" w:rsidRPr="000A26D0" w:rsidRDefault="000D7A11" w:rsidP="000D7A1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lang w:eastAsia="en-GB"/>
        </w:rPr>
      </w:pPr>
      <w:r w:rsidRPr="000A26D0">
        <w:rPr>
          <w:rFonts w:eastAsia="Times New Roman" w:cs="Times New Roman"/>
          <w:b/>
          <w:bCs/>
          <w:color w:val="000000"/>
          <w:lang w:eastAsia="en-GB"/>
        </w:rPr>
        <w:t>Working Hours</w:t>
      </w:r>
    </w:p>
    <w:p w14:paraId="7ECD0D27" w14:textId="77777777" w:rsidR="000D7A11" w:rsidRPr="000A26D0" w:rsidRDefault="000D7A11" w:rsidP="000D7A1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Zero-hours contract, with shifts offered according to business requirements.</w:t>
      </w:r>
    </w:p>
    <w:p w14:paraId="1B7E84EF" w14:textId="77777777" w:rsidR="000D7A11" w:rsidRPr="000A26D0" w:rsidRDefault="000D7A11" w:rsidP="000D7A1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Flexible opportunities across daytime, evening and weekend shifts.</w:t>
      </w:r>
    </w:p>
    <w:p w14:paraId="5FBE90BA" w14:textId="77777777" w:rsidR="000D7A11" w:rsidRPr="000A26D0" w:rsidRDefault="000D7A11" w:rsidP="000D7A1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Availability for evenings and weekends would be particularly useful.</w:t>
      </w:r>
    </w:p>
    <w:p w14:paraId="2CC3097C" w14:textId="77777777" w:rsidR="000D7A11" w:rsidRPr="000A26D0" w:rsidRDefault="000D7A11" w:rsidP="000D7A1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Additional shifts may be available during busy theatre periods, private events and functions.</w:t>
      </w:r>
    </w:p>
    <w:p w14:paraId="514FB2B0" w14:textId="77777777" w:rsidR="000D7A11" w:rsidRPr="000A26D0" w:rsidRDefault="000D7A11" w:rsidP="000D7A1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lang w:eastAsia="en-GB"/>
        </w:rPr>
      </w:pPr>
      <w:r w:rsidRPr="000A26D0">
        <w:rPr>
          <w:rFonts w:eastAsia="Times New Roman" w:cs="Times New Roman"/>
          <w:b/>
          <w:bCs/>
          <w:color w:val="000000"/>
          <w:lang w:eastAsia="en-GB"/>
        </w:rPr>
        <w:t>Why Join Us?</w:t>
      </w:r>
    </w:p>
    <w:p w14:paraId="7986DF34" w14:textId="77777777" w:rsidR="000D7A11" w:rsidRPr="000A26D0" w:rsidRDefault="000D7A11" w:rsidP="000D7A1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You'll be joining a friendly and welcoming team in a unique theatre and hospitality environment. It's a varied role with opportunities to gain experience across café service, bar work and catering, with the flexibility of zero-hours working.</w:t>
      </w:r>
    </w:p>
    <w:p w14:paraId="462DC2DB" w14:textId="77777777" w:rsidR="000D7A11" w:rsidRPr="000A26D0" w:rsidRDefault="000D7A11" w:rsidP="000D7A1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b/>
          <w:bCs/>
          <w:color w:val="000000"/>
          <w:lang w:eastAsia="en-GB"/>
        </w:rPr>
        <w:t>Interested in joining us?</w:t>
      </w:r>
    </w:p>
    <w:p w14:paraId="649913DD" w14:textId="77777777" w:rsidR="000D7A11" w:rsidRPr="000A26D0" w:rsidRDefault="000D7A11" w:rsidP="000D7A1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color w:val="000000"/>
          <w:lang w:eastAsia="en-GB"/>
        </w:rPr>
        <w:t>We'd love to hear from you! Get in touch and tell us a little about yourself and any relevant experience.</w:t>
      </w:r>
      <w:r>
        <w:rPr>
          <w:rFonts w:eastAsia="Times New Roman" w:cs="Times New Roman"/>
          <w:color w:val="000000"/>
          <w:lang w:eastAsia="en-GB"/>
        </w:rPr>
        <w:t xml:space="preserve">  Email your cv and a cover letter to </w:t>
      </w:r>
      <w:hyperlink r:id="rId11" w:history="1">
        <w:r w:rsidRPr="00A840A9">
          <w:rPr>
            <w:rStyle w:val="Hyperlink"/>
            <w:rFonts w:eastAsia="Times New Roman" w:cs="Times New Roman"/>
            <w:lang w:eastAsia="en-GB"/>
          </w:rPr>
          <w:t>careers@chequermead.co.uk</w:t>
        </w:r>
      </w:hyperlink>
      <w:r>
        <w:rPr>
          <w:rFonts w:eastAsia="Times New Roman" w:cs="Times New Roman"/>
          <w:color w:val="000000"/>
          <w:lang w:eastAsia="en-GB"/>
        </w:rPr>
        <w:t xml:space="preserve"> </w:t>
      </w:r>
    </w:p>
    <w:p w14:paraId="5F9BE9FD" w14:textId="77777777" w:rsidR="000D7A11" w:rsidRPr="000A26D0" w:rsidRDefault="000D7A11" w:rsidP="000D7A1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lang w:eastAsia="en-GB"/>
        </w:rPr>
      </w:pPr>
      <w:r w:rsidRPr="000A26D0">
        <w:rPr>
          <w:rFonts w:eastAsia="Times New Roman" w:cs="Times New Roman"/>
          <w:b/>
          <w:bCs/>
          <w:color w:val="000000"/>
          <w:lang w:eastAsia="en-GB"/>
        </w:rPr>
        <w:t>Location:</w:t>
      </w:r>
      <w:r w:rsidRPr="000A26D0">
        <w:rPr>
          <w:rFonts w:eastAsia="Times New Roman" w:cs="Times New Roman"/>
          <w:color w:val="000000"/>
          <w:lang w:eastAsia="en-GB"/>
        </w:rPr>
        <w:t> The Apron, Chequer Mead, De La Warr Road, East Grinstead</w:t>
      </w:r>
      <w:r>
        <w:rPr>
          <w:rFonts w:eastAsia="Times New Roman" w:cs="Times New Roman"/>
          <w:color w:val="000000"/>
          <w:lang w:eastAsia="en-GB"/>
        </w:rPr>
        <w:t xml:space="preserve"> RH19 3BS.</w:t>
      </w:r>
    </w:p>
    <w:p w14:paraId="048B784D" w14:textId="77777777" w:rsidR="003556C7" w:rsidRPr="00CA3835" w:rsidRDefault="003556C7" w:rsidP="00DD05BF">
      <w:pPr>
        <w:pStyle w:val="Default"/>
        <w:rPr>
          <w:rFonts w:ascii="Gill Sans MT" w:hAnsi="Gill Sans MT" w:cs="Calibri"/>
          <w:bCs/>
          <w:sz w:val="22"/>
          <w:szCs w:val="20"/>
        </w:rPr>
      </w:pPr>
    </w:p>
    <w:sectPr w:rsidR="003556C7" w:rsidRPr="00CA3835" w:rsidSect="00A70522">
      <w:headerReference w:type="default" r:id="rId12"/>
      <w:footerReference w:type="default" r:id="rId13"/>
      <w:pgSz w:w="11906" w:h="16838"/>
      <w:pgMar w:top="1853" w:right="685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19F43B" w14:textId="77777777" w:rsidR="00CA23CD" w:rsidRDefault="00CA23CD" w:rsidP="00745A58">
      <w:pPr>
        <w:spacing w:after="0" w:line="240" w:lineRule="auto"/>
      </w:pPr>
      <w:r>
        <w:separator/>
      </w:r>
    </w:p>
  </w:endnote>
  <w:endnote w:type="continuationSeparator" w:id="0">
    <w:p w14:paraId="7B56CE90" w14:textId="77777777" w:rsidR="00CA23CD" w:rsidRDefault="00CA23CD" w:rsidP="00745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F9E5C0" w14:textId="175953BF" w:rsidR="00745A58" w:rsidRDefault="00284887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34B2E4F1" wp14:editId="0C964317">
          <wp:simplePos x="0" y="0"/>
          <wp:positionH relativeFrom="margin">
            <wp:posOffset>5456555</wp:posOffset>
          </wp:positionH>
          <wp:positionV relativeFrom="paragraph">
            <wp:posOffset>-675005</wp:posOffset>
          </wp:positionV>
          <wp:extent cx="687070" cy="674370"/>
          <wp:effectExtent l="0" t="0" r="0" b="0"/>
          <wp:wrapThrough wrapText="bothSides">
            <wp:wrapPolygon edited="0">
              <wp:start x="17368" y="0"/>
              <wp:lineTo x="0" y="1220"/>
              <wp:lineTo x="0" y="4271"/>
              <wp:lineTo x="2396" y="9763"/>
              <wp:lineTo x="2396" y="11593"/>
              <wp:lineTo x="13176" y="19525"/>
              <wp:lineTo x="16170" y="20746"/>
              <wp:lineTo x="19763" y="20746"/>
              <wp:lineTo x="20961" y="17695"/>
              <wp:lineTo x="20961" y="6102"/>
              <wp:lineTo x="20362" y="0"/>
              <wp:lineTo x="17368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Mask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D98212D" wp14:editId="53243E29">
              <wp:simplePos x="0" y="0"/>
              <wp:positionH relativeFrom="column">
                <wp:posOffset>-368300</wp:posOffset>
              </wp:positionH>
              <wp:positionV relativeFrom="paragraph">
                <wp:posOffset>-592455</wp:posOffset>
              </wp:positionV>
              <wp:extent cx="5740400" cy="61341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0400" cy="613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7405DA" w14:textId="77777777" w:rsidR="00745A58" w:rsidRPr="00745A58" w:rsidRDefault="00745A58" w:rsidP="00E07211">
                          <w:pPr>
                            <w:rPr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745A58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>Chequer Mead Theatre, De La Warr Road, East Grinstead, West Sussex, RH19 3BS</w:t>
                          </w:r>
                          <w:r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br/>
                          </w:r>
                          <w:r w:rsidRPr="00745A58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>Box Office: 01342 302000 • Administration: 01342 325577 • Book tickets</w:t>
                          </w:r>
                          <w:r w:rsidR="006E7132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 xml:space="preserve"> </w:t>
                          </w:r>
                          <w:r w:rsidRPr="00745A58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>online at www.chequermead.co.uk</w:t>
                          </w:r>
                          <w:r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br/>
                          </w:r>
                          <w:r w:rsidRPr="00745A58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>Chequer Mead Theatre is a trading name of Chequer Mead Arts and Community Trust, a Charitable Incorporate</w:t>
                          </w:r>
                          <w:r w:rsidR="006E7132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>d</w:t>
                          </w:r>
                          <w:r w:rsidRPr="00745A58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 xml:space="preserve"> Organisation (CIO)</w:t>
                          </w:r>
                          <w:r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br/>
                          </w:r>
                          <w:r w:rsidRPr="00745A58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>Registered Charity Number</w:t>
                          </w:r>
                          <w:r w:rsidR="006E7132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 xml:space="preserve">: </w:t>
                          </w:r>
                          <w:r w:rsidRPr="00745A58"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>1165519 • Registered Office: East Court Mansion, College Lane, East Grinstead, West Sussex, RH19 3LT, UK</w:t>
                          </w:r>
                        </w:p>
                        <w:p w14:paraId="6A116A57" w14:textId="77777777" w:rsidR="00745A58" w:rsidRDefault="00745A58" w:rsidP="00E0721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9821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9pt;margin-top:-46.65pt;width:452pt;height:48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" stroked="f">
              <v:textbox>
                <w:txbxContent>
                  <w:p w14:paraId="5C7405DA" w14:textId="77777777" w:rsidR="00745A58" w:rsidRPr="00745A58" w:rsidRDefault="00745A58" w:rsidP="00E07211">
                    <w:pPr>
                      <w:rPr>
                        <w:i/>
                        <w:iCs/>
                        <w:sz w:val="16"/>
                        <w:szCs w:val="16"/>
                      </w:rPr>
                    </w:pPr>
                    <w:r w:rsidRPr="00745A58">
                      <w:rPr>
                        <w:i/>
                        <w:iCs/>
                        <w:sz w:val="16"/>
                        <w:szCs w:val="16"/>
                      </w:rPr>
                      <w:t>Chequer Mead Theatre, De La Warr Road, East Grinstead, West Sussex, RH19 3BS</w:t>
                    </w:r>
                    <w:r>
                      <w:rPr>
                        <w:i/>
                        <w:iCs/>
                        <w:sz w:val="16"/>
                        <w:szCs w:val="16"/>
                      </w:rPr>
                      <w:br/>
                    </w:r>
                    <w:r w:rsidRPr="00745A58">
                      <w:rPr>
                        <w:i/>
                        <w:iCs/>
                        <w:sz w:val="16"/>
                        <w:szCs w:val="16"/>
                      </w:rPr>
                      <w:t>Box Office: 01342 302000 • Administration: 01342 325577 • Book tickets</w:t>
                    </w:r>
                    <w:r w:rsidR="006E7132">
                      <w:rPr>
                        <w:i/>
                        <w:iCs/>
                        <w:sz w:val="16"/>
                        <w:szCs w:val="16"/>
                      </w:rPr>
                      <w:t xml:space="preserve"> </w:t>
                    </w:r>
                    <w:r w:rsidRPr="00745A58">
                      <w:rPr>
                        <w:i/>
                        <w:iCs/>
                        <w:sz w:val="16"/>
                        <w:szCs w:val="16"/>
                      </w:rPr>
                      <w:t>online at www.chequermead.co.uk</w:t>
                    </w:r>
                    <w:r>
                      <w:rPr>
                        <w:i/>
                        <w:iCs/>
                        <w:sz w:val="16"/>
                        <w:szCs w:val="16"/>
                      </w:rPr>
                      <w:br/>
                    </w:r>
                    <w:r w:rsidRPr="00745A58">
                      <w:rPr>
                        <w:i/>
                        <w:iCs/>
                        <w:sz w:val="16"/>
                        <w:szCs w:val="16"/>
                      </w:rPr>
                      <w:t>Chequer Mead Theatre is a trading name of Chequer Mead Arts and Community Trust, a Charitable Incorporate</w:t>
                    </w:r>
                    <w:r w:rsidR="006E7132">
                      <w:rPr>
                        <w:i/>
                        <w:iCs/>
                        <w:sz w:val="16"/>
                        <w:szCs w:val="16"/>
                      </w:rPr>
                      <w:t>d</w:t>
                    </w:r>
                    <w:r w:rsidRPr="00745A58">
                      <w:rPr>
                        <w:i/>
                        <w:iCs/>
                        <w:sz w:val="16"/>
                        <w:szCs w:val="16"/>
                      </w:rPr>
                      <w:t xml:space="preserve"> Organisation (CIO)</w:t>
                    </w:r>
                    <w:r>
                      <w:rPr>
                        <w:i/>
                        <w:iCs/>
                        <w:sz w:val="16"/>
                        <w:szCs w:val="16"/>
                      </w:rPr>
                      <w:br/>
                    </w:r>
                    <w:r w:rsidRPr="00745A58">
                      <w:rPr>
                        <w:i/>
                        <w:iCs/>
                        <w:sz w:val="16"/>
                        <w:szCs w:val="16"/>
                      </w:rPr>
                      <w:t>Registered Charity Number</w:t>
                    </w:r>
                    <w:r w:rsidR="006E7132">
                      <w:rPr>
                        <w:i/>
                        <w:iCs/>
                        <w:sz w:val="16"/>
                        <w:szCs w:val="16"/>
                      </w:rPr>
                      <w:t xml:space="preserve">: </w:t>
                    </w:r>
                    <w:r w:rsidRPr="00745A58">
                      <w:rPr>
                        <w:i/>
                        <w:iCs/>
                        <w:sz w:val="16"/>
                        <w:szCs w:val="16"/>
                      </w:rPr>
                      <w:t>1165519 • Registered Office: East Court Mansion, College Lane, East Grinstead, West Sussex, RH19 3LT, UK</w:t>
                    </w:r>
                  </w:p>
                  <w:p w14:paraId="6A116A57" w14:textId="77777777" w:rsidR="00745A58" w:rsidRDefault="00745A58" w:rsidP="00E07211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35C8C7" w14:textId="77777777" w:rsidR="00CA23CD" w:rsidRDefault="00CA23CD" w:rsidP="00745A58">
      <w:pPr>
        <w:spacing w:after="0" w:line="240" w:lineRule="auto"/>
      </w:pPr>
      <w:r>
        <w:separator/>
      </w:r>
    </w:p>
  </w:footnote>
  <w:footnote w:type="continuationSeparator" w:id="0">
    <w:p w14:paraId="6FC67E85" w14:textId="77777777" w:rsidR="00CA23CD" w:rsidRDefault="00CA23CD" w:rsidP="00745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76ED66" w14:textId="1E0F1DAD" w:rsidR="008D5B99" w:rsidRPr="008D5B99" w:rsidRDefault="00DC1938" w:rsidP="008D5B99">
    <w:pPr>
      <w:spacing w:before="100" w:beforeAutospacing="1" w:after="100" w:afterAutospacing="1" w:line="240" w:lineRule="auto"/>
      <w:outlineLvl w:val="0"/>
      <w:rPr>
        <w:rFonts w:asciiTheme="minorHAnsi" w:eastAsia="Times New Roman" w:hAnsiTheme="minorHAnsi" w:cs="Times New Roman"/>
        <w:b/>
        <w:bCs/>
        <w:color w:val="000000"/>
        <w:kern w:val="36"/>
        <w:sz w:val="28"/>
        <w:szCs w:val="28"/>
        <w:lang w:eastAsia="en-GB"/>
      </w:rPr>
    </w:pPr>
    <w:r w:rsidRPr="008D5B99">
      <w:rPr>
        <w:b/>
        <w:noProof/>
        <w:sz w:val="28"/>
        <w:szCs w:val="28"/>
        <w:lang w:eastAsia="en-GB"/>
      </w:rPr>
      <w:drawing>
        <wp:anchor distT="0" distB="0" distL="114300" distR="114300" simplePos="0" relativeHeight="251658240" behindDoc="0" locked="0" layoutInCell="1" allowOverlap="1" wp14:anchorId="1EED0FF8" wp14:editId="24CE39A7">
          <wp:simplePos x="0" y="0"/>
          <wp:positionH relativeFrom="column">
            <wp:posOffset>2983865</wp:posOffset>
          </wp:positionH>
          <wp:positionV relativeFrom="paragraph">
            <wp:posOffset>-2816</wp:posOffset>
          </wp:positionV>
          <wp:extent cx="3499454" cy="883340"/>
          <wp:effectExtent l="0" t="0" r="6350" b="571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ligned Righ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9454" cy="883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7A11">
      <w:rPr>
        <w:rFonts w:asciiTheme="minorHAnsi" w:eastAsia="Times New Roman" w:hAnsiTheme="minorHAnsi" w:cs="Times New Roman"/>
        <w:b/>
        <w:bCs/>
        <w:color w:val="000000"/>
        <w:kern w:val="36"/>
        <w:sz w:val="28"/>
        <w:szCs w:val="28"/>
        <w:lang w:eastAsia="en-GB"/>
      </w:rPr>
      <w:t>Bar Staff and Baristas</w:t>
    </w:r>
  </w:p>
  <w:p w14:paraId="7490474B" w14:textId="3A9A2FF4" w:rsidR="00745A58" w:rsidRPr="008D5B99" w:rsidRDefault="00E07211" w:rsidP="008D5B99">
    <w:pPr>
      <w:spacing w:before="100" w:beforeAutospacing="1" w:after="100" w:afterAutospacing="1" w:line="240" w:lineRule="auto"/>
      <w:outlineLvl w:val="0"/>
      <w:rPr>
        <w:rFonts w:asciiTheme="minorHAnsi" w:eastAsia="Times New Roman" w:hAnsiTheme="minorHAnsi" w:cs="Times New Roman"/>
        <w:b/>
        <w:bCs/>
        <w:color w:val="000000"/>
        <w:kern w:val="36"/>
        <w:sz w:val="28"/>
        <w:szCs w:val="28"/>
        <w:lang w:eastAsia="en-GB"/>
      </w:rPr>
    </w:pPr>
    <w:r w:rsidRPr="008D5B99">
      <w:rPr>
        <w:b/>
        <w:noProof/>
        <w:sz w:val="28"/>
        <w:szCs w:val="28"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09DBE92" wp14:editId="1EA4D603">
              <wp:simplePos x="0" y="0"/>
              <wp:positionH relativeFrom="column">
                <wp:posOffset>-682580</wp:posOffset>
              </wp:positionH>
              <wp:positionV relativeFrom="paragraph">
                <wp:posOffset>-314352</wp:posOffset>
              </wp:positionV>
              <wp:extent cx="224790" cy="10406130"/>
              <wp:effectExtent l="0" t="0" r="3810" b="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4790" cy="1040613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3154A5"/>
                          </a:gs>
                          <a:gs pos="100000">
                            <a:srgbClr val="007AC0"/>
                          </a:gs>
                        </a:gsLst>
                        <a:lin ang="54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E2BBD8" id="Rectangle 15" o:spid="_x0000_s1026" style="position:absolute;margin-left:-53.75pt;margin-top:-24.75pt;width:17.7pt;height:819.4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" fillcolor="#3154a5" stroked="f" strokeweight="1pt">
              <v:fill color2="#007ac0" rotate="t" focus="100%" type="gradient"/>
            </v:rect>
          </w:pict>
        </mc:Fallback>
      </mc:AlternateContent>
    </w:r>
    <w:r w:rsidR="00054EA6" w:rsidRPr="008D5B99">
      <w:rPr>
        <w:sz w:val="28"/>
        <w:szCs w:val="28"/>
      </w:rPr>
      <w:t>Job Specification</w:t>
    </w:r>
  </w:p>
  <w:p w14:paraId="5E0C05E6" w14:textId="77777777" w:rsidR="00745A58" w:rsidRPr="00057236" w:rsidRDefault="00745A58">
    <w:pPr>
      <w:pStyle w:val="Header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90135E"/>
    <w:multiLevelType w:val="hybridMultilevel"/>
    <w:tmpl w:val="5E8EF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20E74"/>
    <w:multiLevelType w:val="multilevel"/>
    <w:tmpl w:val="1D28D8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00B1F"/>
    <w:multiLevelType w:val="multilevel"/>
    <w:tmpl w:val="79FE7F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05EBC"/>
    <w:multiLevelType w:val="hybridMultilevel"/>
    <w:tmpl w:val="1D28D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75CFA"/>
    <w:multiLevelType w:val="hybridMultilevel"/>
    <w:tmpl w:val="79FE7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A6F8B"/>
    <w:multiLevelType w:val="hybridMultilevel"/>
    <w:tmpl w:val="CD6C1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A01A8"/>
    <w:multiLevelType w:val="multilevel"/>
    <w:tmpl w:val="579C5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755A39"/>
    <w:multiLevelType w:val="hybridMultilevel"/>
    <w:tmpl w:val="10E2F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39446C"/>
    <w:multiLevelType w:val="multilevel"/>
    <w:tmpl w:val="5E8EF8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3508F"/>
    <w:multiLevelType w:val="multilevel"/>
    <w:tmpl w:val="9CCEF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60055D"/>
    <w:multiLevelType w:val="multilevel"/>
    <w:tmpl w:val="C030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43779A"/>
    <w:multiLevelType w:val="multilevel"/>
    <w:tmpl w:val="4482B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6108BE"/>
    <w:multiLevelType w:val="multilevel"/>
    <w:tmpl w:val="36B64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897CDB"/>
    <w:multiLevelType w:val="multilevel"/>
    <w:tmpl w:val="4D74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BE6AE9"/>
    <w:multiLevelType w:val="hybridMultilevel"/>
    <w:tmpl w:val="80689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4412C2"/>
    <w:multiLevelType w:val="hybridMultilevel"/>
    <w:tmpl w:val="9CD40D0C"/>
    <w:lvl w:ilvl="0" w:tplc="055C0B2E">
      <w:numFmt w:val="bullet"/>
      <w:lvlText w:val="•"/>
      <w:lvlJc w:val="left"/>
      <w:pPr>
        <w:ind w:left="826" w:hanging="360"/>
      </w:pPr>
      <w:rPr>
        <w:rFonts w:ascii="Arial" w:eastAsia="Arial" w:hAnsi="Arial" w:cs="Arial" w:hint="default"/>
        <w:w w:val="131"/>
        <w:sz w:val="22"/>
        <w:szCs w:val="22"/>
      </w:rPr>
    </w:lvl>
    <w:lvl w:ilvl="1" w:tplc="21C4A840">
      <w:numFmt w:val="bullet"/>
      <w:lvlText w:val="•"/>
      <w:lvlJc w:val="left"/>
      <w:pPr>
        <w:ind w:left="1078" w:hanging="360"/>
      </w:pPr>
      <w:rPr>
        <w:rFonts w:hint="default"/>
      </w:rPr>
    </w:lvl>
    <w:lvl w:ilvl="2" w:tplc="1A127850">
      <w:numFmt w:val="bullet"/>
      <w:lvlText w:val="•"/>
      <w:lvlJc w:val="left"/>
      <w:pPr>
        <w:ind w:left="1336" w:hanging="360"/>
      </w:pPr>
      <w:rPr>
        <w:rFonts w:hint="default"/>
      </w:rPr>
    </w:lvl>
    <w:lvl w:ilvl="3" w:tplc="FD44C536">
      <w:numFmt w:val="bullet"/>
      <w:lvlText w:val="•"/>
      <w:lvlJc w:val="left"/>
      <w:pPr>
        <w:ind w:left="1594" w:hanging="360"/>
      </w:pPr>
      <w:rPr>
        <w:rFonts w:hint="default"/>
      </w:rPr>
    </w:lvl>
    <w:lvl w:ilvl="4" w:tplc="5E5A0790">
      <w:numFmt w:val="bullet"/>
      <w:lvlText w:val="•"/>
      <w:lvlJc w:val="left"/>
      <w:pPr>
        <w:ind w:left="1853" w:hanging="360"/>
      </w:pPr>
      <w:rPr>
        <w:rFonts w:hint="default"/>
      </w:rPr>
    </w:lvl>
    <w:lvl w:ilvl="5" w:tplc="A03C8D2E">
      <w:numFmt w:val="bullet"/>
      <w:lvlText w:val="•"/>
      <w:lvlJc w:val="left"/>
      <w:pPr>
        <w:ind w:left="2111" w:hanging="360"/>
      </w:pPr>
      <w:rPr>
        <w:rFonts w:hint="default"/>
      </w:rPr>
    </w:lvl>
    <w:lvl w:ilvl="6" w:tplc="B12EAC12">
      <w:numFmt w:val="bullet"/>
      <w:lvlText w:val="•"/>
      <w:lvlJc w:val="left"/>
      <w:pPr>
        <w:ind w:left="2369" w:hanging="360"/>
      </w:pPr>
      <w:rPr>
        <w:rFonts w:hint="default"/>
      </w:rPr>
    </w:lvl>
    <w:lvl w:ilvl="7" w:tplc="C14067A8">
      <w:numFmt w:val="bullet"/>
      <w:lvlText w:val="•"/>
      <w:lvlJc w:val="left"/>
      <w:pPr>
        <w:ind w:left="2628" w:hanging="360"/>
      </w:pPr>
      <w:rPr>
        <w:rFonts w:hint="default"/>
      </w:rPr>
    </w:lvl>
    <w:lvl w:ilvl="8" w:tplc="222E904C">
      <w:numFmt w:val="bullet"/>
      <w:lvlText w:val="•"/>
      <w:lvlJc w:val="left"/>
      <w:pPr>
        <w:ind w:left="2886" w:hanging="360"/>
      </w:pPr>
      <w:rPr>
        <w:rFonts w:hint="default"/>
      </w:rPr>
    </w:lvl>
  </w:abstractNum>
  <w:abstractNum w:abstractNumId="16" w15:restartNumberingAfterBreak="0">
    <w:nsid w:val="7E8F074B"/>
    <w:multiLevelType w:val="hybridMultilevel"/>
    <w:tmpl w:val="EB166B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940297">
    <w:abstractNumId w:val="16"/>
  </w:num>
  <w:num w:numId="2" w16cid:durableId="243760031">
    <w:abstractNumId w:val="5"/>
  </w:num>
  <w:num w:numId="3" w16cid:durableId="1081216588">
    <w:abstractNumId w:val="0"/>
  </w:num>
  <w:num w:numId="4" w16cid:durableId="779639684">
    <w:abstractNumId w:val="8"/>
  </w:num>
  <w:num w:numId="5" w16cid:durableId="1588029959">
    <w:abstractNumId w:val="3"/>
  </w:num>
  <w:num w:numId="6" w16cid:durableId="1533612816">
    <w:abstractNumId w:val="1"/>
  </w:num>
  <w:num w:numId="7" w16cid:durableId="90858395">
    <w:abstractNumId w:val="4"/>
  </w:num>
  <w:num w:numId="8" w16cid:durableId="301079658">
    <w:abstractNumId w:val="2"/>
  </w:num>
  <w:num w:numId="9" w16cid:durableId="439105840">
    <w:abstractNumId w:val="14"/>
  </w:num>
  <w:num w:numId="10" w16cid:durableId="319240585">
    <w:abstractNumId w:val="7"/>
  </w:num>
  <w:num w:numId="11" w16cid:durableId="1529105526">
    <w:abstractNumId w:val="15"/>
  </w:num>
  <w:num w:numId="12" w16cid:durableId="1314139410">
    <w:abstractNumId w:val="13"/>
  </w:num>
  <w:num w:numId="13" w16cid:durableId="259727517">
    <w:abstractNumId w:val="6"/>
  </w:num>
  <w:num w:numId="14" w16cid:durableId="2067103294">
    <w:abstractNumId w:val="12"/>
  </w:num>
  <w:num w:numId="15" w16cid:durableId="2094664799">
    <w:abstractNumId w:val="9"/>
  </w:num>
  <w:num w:numId="16" w16cid:durableId="1108087967">
    <w:abstractNumId w:val="11"/>
  </w:num>
  <w:num w:numId="17" w16cid:durableId="145864035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71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F12"/>
    <w:rsid w:val="00002356"/>
    <w:rsid w:val="00020882"/>
    <w:rsid w:val="00020E70"/>
    <w:rsid w:val="00030E35"/>
    <w:rsid w:val="00031AB3"/>
    <w:rsid w:val="00044026"/>
    <w:rsid w:val="0004739F"/>
    <w:rsid w:val="00054EA6"/>
    <w:rsid w:val="00055730"/>
    <w:rsid w:val="00057236"/>
    <w:rsid w:val="00065DA7"/>
    <w:rsid w:val="0007044D"/>
    <w:rsid w:val="00074CCA"/>
    <w:rsid w:val="00076AB8"/>
    <w:rsid w:val="000841B2"/>
    <w:rsid w:val="000878E8"/>
    <w:rsid w:val="000909FD"/>
    <w:rsid w:val="00096996"/>
    <w:rsid w:val="000A0C10"/>
    <w:rsid w:val="000D739D"/>
    <w:rsid w:val="000D7A11"/>
    <w:rsid w:val="000E3F6C"/>
    <w:rsid w:val="000E78D8"/>
    <w:rsid w:val="000F7E1B"/>
    <w:rsid w:val="00105D85"/>
    <w:rsid w:val="00110F14"/>
    <w:rsid w:val="001122A1"/>
    <w:rsid w:val="00122D66"/>
    <w:rsid w:val="00123700"/>
    <w:rsid w:val="00127D59"/>
    <w:rsid w:val="001323E7"/>
    <w:rsid w:val="001456C0"/>
    <w:rsid w:val="001523FF"/>
    <w:rsid w:val="00160BB6"/>
    <w:rsid w:val="00167B25"/>
    <w:rsid w:val="0017488F"/>
    <w:rsid w:val="001B6E5F"/>
    <w:rsid w:val="001C03F3"/>
    <w:rsid w:val="001C195A"/>
    <w:rsid w:val="001D1FF4"/>
    <w:rsid w:val="001D3982"/>
    <w:rsid w:val="001F07F9"/>
    <w:rsid w:val="001F39D9"/>
    <w:rsid w:val="0020407E"/>
    <w:rsid w:val="002054DA"/>
    <w:rsid w:val="00216CA6"/>
    <w:rsid w:val="00221538"/>
    <w:rsid w:val="002242D9"/>
    <w:rsid w:val="0022731D"/>
    <w:rsid w:val="0023286D"/>
    <w:rsid w:val="00236109"/>
    <w:rsid w:val="00237580"/>
    <w:rsid w:val="00262527"/>
    <w:rsid w:val="00263C41"/>
    <w:rsid w:val="00263D7C"/>
    <w:rsid w:val="00281388"/>
    <w:rsid w:val="00284887"/>
    <w:rsid w:val="002907BB"/>
    <w:rsid w:val="002A7C1E"/>
    <w:rsid w:val="002B4A61"/>
    <w:rsid w:val="002C10E6"/>
    <w:rsid w:val="002C5E78"/>
    <w:rsid w:val="002F0475"/>
    <w:rsid w:val="002F1E62"/>
    <w:rsid w:val="002F266A"/>
    <w:rsid w:val="002F2D37"/>
    <w:rsid w:val="00301B0E"/>
    <w:rsid w:val="00303C48"/>
    <w:rsid w:val="00303FEC"/>
    <w:rsid w:val="0031256C"/>
    <w:rsid w:val="00316228"/>
    <w:rsid w:val="00325FB7"/>
    <w:rsid w:val="0033409D"/>
    <w:rsid w:val="0034588E"/>
    <w:rsid w:val="00354B58"/>
    <w:rsid w:val="003556C7"/>
    <w:rsid w:val="00366261"/>
    <w:rsid w:val="00380713"/>
    <w:rsid w:val="0038781F"/>
    <w:rsid w:val="003937E6"/>
    <w:rsid w:val="00396B00"/>
    <w:rsid w:val="003A7221"/>
    <w:rsid w:val="003B4599"/>
    <w:rsid w:val="003C0907"/>
    <w:rsid w:val="003D01AE"/>
    <w:rsid w:val="003D0C3D"/>
    <w:rsid w:val="003D3FE3"/>
    <w:rsid w:val="003E5232"/>
    <w:rsid w:val="003F334A"/>
    <w:rsid w:val="003F5027"/>
    <w:rsid w:val="003F6E7E"/>
    <w:rsid w:val="00420E46"/>
    <w:rsid w:val="00460745"/>
    <w:rsid w:val="004C0142"/>
    <w:rsid w:val="004E485E"/>
    <w:rsid w:val="004E71C7"/>
    <w:rsid w:val="004E7897"/>
    <w:rsid w:val="004F0848"/>
    <w:rsid w:val="00506706"/>
    <w:rsid w:val="00524E7D"/>
    <w:rsid w:val="0053579C"/>
    <w:rsid w:val="00591847"/>
    <w:rsid w:val="00591CE0"/>
    <w:rsid w:val="00593BDF"/>
    <w:rsid w:val="00594783"/>
    <w:rsid w:val="005C0921"/>
    <w:rsid w:val="005E1B3F"/>
    <w:rsid w:val="005E2A56"/>
    <w:rsid w:val="005E5DA2"/>
    <w:rsid w:val="005F56FE"/>
    <w:rsid w:val="00605E71"/>
    <w:rsid w:val="006067B5"/>
    <w:rsid w:val="006219D8"/>
    <w:rsid w:val="00621E33"/>
    <w:rsid w:val="00622050"/>
    <w:rsid w:val="00627BE6"/>
    <w:rsid w:val="006349AA"/>
    <w:rsid w:val="00635EF5"/>
    <w:rsid w:val="00657E47"/>
    <w:rsid w:val="00686D33"/>
    <w:rsid w:val="006A4D94"/>
    <w:rsid w:val="006B1151"/>
    <w:rsid w:val="006C08B6"/>
    <w:rsid w:val="006D1EC2"/>
    <w:rsid w:val="006D2882"/>
    <w:rsid w:val="006E0D2B"/>
    <w:rsid w:val="006E7132"/>
    <w:rsid w:val="0070030D"/>
    <w:rsid w:val="00727033"/>
    <w:rsid w:val="00731166"/>
    <w:rsid w:val="00745A58"/>
    <w:rsid w:val="00753C51"/>
    <w:rsid w:val="00760EF5"/>
    <w:rsid w:val="00763175"/>
    <w:rsid w:val="00764C4E"/>
    <w:rsid w:val="00771E13"/>
    <w:rsid w:val="00771F64"/>
    <w:rsid w:val="00773513"/>
    <w:rsid w:val="00776AB9"/>
    <w:rsid w:val="00777F86"/>
    <w:rsid w:val="0078506D"/>
    <w:rsid w:val="007901D0"/>
    <w:rsid w:val="007B7540"/>
    <w:rsid w:val="007C042D"/>
    <w:rsid w:val="007C4EB9"/>
    <w:rsid w:val="007D2ECD"/>
    <w:rsid w:val="007D3700"/>
    <w:rsid w:val="007E36C4"/>
    <w:rsid w:val="007E4DE9"/>
    <w:rsid w:val="0081616C"/>
    <w:rsid w:val="00817A9A"/>
    <w:rsid w:val="0083672B"/>
    <w:rsid w:val="0083788C"/>
    <w:rsid w:val="00840F3C"/>
    <w:rsid w:val="00853750"/>
    <w:rsid w:val="008651B1"/>
    <w:rsid w:val="00871098"/>
    <w:rsid w:val="00876FA8"/>
    <w:rsid w:val="008A135B"/>
    <w:rsid w:val="008A514C"/>
    <w:rsid w:val="008B013E"/>
    <w:rsid w:val="008D1E20"/>
    <w:rsid w:val="008D5B99"/>
    <w:rsid w:val="008D6664"/>
    <w:rsid w:val="008E3DA3"/>
    <w:rsid w:val="00903EF8"/>
    <w:rsid w:val="00905D7B"/>
    <w:rsid w:val="00906DB0"/>
    <w:rsid w:val="009111C9"/>
    <w:rsid w:val="009177A3"/>
    <w:rsid w:val="00924925"/>
    <w:rsid w:val="009622B5"/>
    <w:rsid w:val="00967FAE"/>
    <w:rsid w:val="009817DF"/>
    <w:rsid w:val="009858B1"/>
    <w:rsid w:val="00987CD4"/>
    <w:rsid w:val="009912AD"/>
    <w:rsid w:val="00993016"/>
    <w:rsid w:val="00995B0E"/>
    <w:rsid w:val="0099696B"/>
    <w:rsid w:val="00996B0E"/>
    <w:rsid w:val="00997DA9"/>
    <w:rsid w:val="009A1A1A"/>
    <w:rsid w:val="009A3744"/>
    <w:rsid w:val="009B0420"/>
    <w:rsid w:val="009B0DFC"/>
    <w:rsid w:val="009B3D1D"/>
    <w:rsid w:val="009B7994"/>
    <w:rsid w:val="009C05AA"/>
    <w:rsid w:val="009E7E71"/>
    <w:rsid w:val="009F060A"/>
    <w:rsid w:val="009F527A"/>
    <w:rsid w:val="00A1433F"/>
    <w:rsid w:val="00A21E72"/>
    <w:rsid w:val="00A24F96"/>
    <w:rsid w:val="00A553DF"/>
    <w:rsid w:val="00A70522"/>
    <w:rsid w:val="00A72405"/>
    <w:rsid w:val="00A82C4F"/>
    <w:rsid w:val="00A851DD"/>
    <w:rsid w:val="00AA6945"/>
    <w:rsid w:val="00AB2E13"/>
    <w:rsid w:val="00AC0F72"/>
    <w:rsid w:val="00AC2F12"/>
    <w:rsid w:val="00AC7F08"/>
    <w:rsid w:val="00AD70E1"/>
    <w:rsid w:val="00AE4A03"/>
    <w:rsid w:val="00AE65E8"/>
    <w:rsid w:val="00B03D2F"/>
    <w:rsid w:val="00B07181"/>
    <w:rsid w:val="00B26FD0"/>
    <w:rsid w:val="00B322AF"/>
    <w:rsid w:val="00B3628D"/>
    <w:rsid w:val="00B44EC9"/>
    <w:rsid w:val="00B45573"/>
    <w:rsid w:val="00B66D76"/>
    <w:rsid w:val="00B92AE7"/>
    <w:rsid w:val="00B9790D"/>
    <w:rsid w:val="00B97C0D"/>
    <w:rsid w:val="00BA2227"/>
    <w:rsid w:val="00BB7EDA"/>
    <w:rsid w:val="00BE5AD6"/>
    <w:rsid w:val="00BE6081"/>
    <w:rsid w:val="00BF6E99"/>
    <w:rsid w:val="00C25250"/>
    <w:rsid w:val="00C37ACB"/>
    <w:rsid w:val="00C42964"/>
    <w:rsid w:val="00C73B31"/>
    <w:rsid w:val="00C906ED"/>
    <w:rsid w:val="00CA1091"/>
    <w:rsid w:val="00CA23CD"/>
    <w:rsid w:val="00CA3835"/>
    <w:rsid w:val="00CA6155"/>
    <w:rsid w:val="00CB3DC2"/>
    <w:rsid w:val="00CC529C"/>
    <w:rsid w:val="00CE0952"/>
    <w:rsid w:val="00CF1A9C"/>
    <w:rsid w:val="00D042FC"/>
    <w:rsid w:val="00D07157"/>
    <w:rsid w:val="00D12244"/>
    <w:rsid w:val="00D2155B"/>
    <w:rsid w:val="00D215ED"/>
    <w:rsid w:val="00D24063"/>
    <w:rsid w:val="00D460C1"/>
    <w:rsid w:val="00D71C75"/>
    <w:rsid w:val="00D80C66"/>
    <w:rsid w:val="00D92E2C"/>
    <w:rsid w:val="00DB15A0"/>
    <w:rsid w:val="00DB3697"/>
    <w:rsid w:val="00DC0726"/>
    <w:rsid w:val="00DC1938"/>
    <w:rsid w:val="00DC5645"/>
    <w:rsid w:val="00DD05BF"/>
    <w:rsid w:val="00DF35DF"/>
    <w:rsid w:val="00E043D3"/>
    <w:rsid w:val="00E07211"/>
    <w:rsid w:val="00E21FF4"/>
    <w:rsid w:val="00E269A7"/>
    <w:rsid w:val="00E34157"/>
    <w:rsid w:val="00E349AD"/>
    <w:rsid w:val="00E40467"/>
    <w:rsid w:val="00E4083C"/>
    <w:rsid w:val="00E51537"/>
    <w:rsid w:val="00E540A2"/>
    <w:rsid w:val="00E629BF"/>
    <w:rsid w:val="00E73744"/>
    <w:rsid w:val="00E872DA"/>
    <w:rsid w:val="00EB1501"/>
    <w:rsid w:val="00F36E05"/>
    <w:rsid w:val="00F42BE6"/>
    <w:rsid w:val="00F42F19"/>
    <w:rsid w:val="00F47136"/>
    <w:rsid w:val="00F538EE"/>
    <w:rsid w:val="00F54305"/>
    <w:rsid w:val="00F61965"/>
    <w:rsid w:val="00F664CC"/>
    <w:rsid w:val="00F67BE9"/>
    <w:rsid w:val="00F72365"/>
    <w:rsid w:val="00FA436C"/>
    <w:rsid w:val="00FA4651"/>
    <w:rsid w:val="00FB1495"/>
    <w:rsid w:val="00FB6B6E"/>
    <w:rsid w:val="00FC1471"/>
    <w:rsid w:val="00FC2CEC"/>
    <w:rsid w:val="00FD3DD7"/>
    <w:rsid w:val="00FF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2B7EB"/>
  <w15:chartTrackingRefBased/>
  <w15:docId w15:val="{4A2C6E0C-95CA-4959-9507-46F8FCAA0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ill Sans MT" w:eastAsiaTheme="minorHAnsi" w:hAnsi="Gill Sans MT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F12"/>
  </w:style>
  <w:style w:type="paragraph" w:styleId="Heading1">
    <w:name w:val="heading 1"/>
    <w:basedOn w:val="Normal"/>
    <w:link w:val="Heading1Char"/>
    <w:uiPriority w:val="9"/>
    <w:qFormat/>
    <w:rsid w:val="00303C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D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D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A58"/>
  </w:style>
  <w:style w:type="paragraph" w:styleId="Footer">
    <w:name w:val="footer"/>
    <w:basedOn w:val="Normal"/>
    <w:link w:val="FooterChar"/>
    <w:uiPriority w:val="99"/>
    <w:unhideWhenUsed/>
    <w:rsid w:val="00745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A58"/>
  </w:style>
  <w:style w:type="character" w:styleId="Hyperlink">
    <w:name w:val="Hyperlink"/>
    <w:basedOn w:val="DefaultParagraphFont"/>
    <w:uiPriority w:val="99"/>
    <w:unhideWhenUsed/>
    <w:rsid w:val="00745A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89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7C1E"/>
    <w:rPr>
      <w:color w:val="808080"/>
      <w:shd w:val="clear" w:color="auto" w:fill="E6E6E6"/>
    </w:rPr>
  </w:style>
  <w:style w:type="paragraph" w:customStyle="1" w:styleId="Default">
    <w:name w:val="Default"/>
    <w:rsid w:val="00AC2F1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C2F12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C2F1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03C4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CA615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A3835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4739F"/>
    <w:pPr>
      <w:widowControl w:val="0"/>
      <w:autoSpaceDE w:val="0"/>
      <w:autoSpaceDN w:val="0"/>
      <w:spacing w:after="0" w:line="240" w:lineRule="auto"/>
      <w:ind w:left="827" w:hanging="361"/>
    </w:pPr>
    <w:rPr>
      <w:rFonts w:eastAsia="Gill Sans MT" w:cs="Gill Sans MT"/>
      <w:lang w:val="en-US"/>
    </w:rPr>
  </w:style>
  <w:style w:type="paragraph" w:styleId="NormalWeb">
    <w:name w:val="Normal (Web)"/>
    <w:basedOn w:val="Normal"/>
    <w:uiPriority w:val="99"/>
    <w:unhideWhenUsed/>
    <w:rsid w:val="000E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D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DA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8E3DA3"/>
  </w:style>
  <w:style w:type="character" w:styleId="Strong">
    <w:name w:val="Strong"/>
    <w:basedOn w:val="DefaultParagraphFont"/>
    <w:uiPriority w:val="22"/>
    <w:qFormat/>
    <w:rsid w:val="008E3DA3"/>
    <w:rPr>
      <w:b/>
      <w:bCs/>
    </w:rPr>
  </w:style>
  <w:style w:type="paragraph" w:styleId="NoSpacing">
    <w:name w:val="No Spacing"/>
    <w:uiPriority w:val="1"/>
    <w:qFormat/>
    <w:rsid w:val="00DC19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1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reers@chequermead.co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asters\Letter%20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7434E0E72584A87BE26C8DA52E261" ma:contentTypeVersion="12" ma:contentTypeDescription="Create a new document." ma:contentTypeScope="" ma:versionID="77f8b80b0d23999dcd3ad1177ffd4ddf">
  <xsd:schema xmlns:xsd="http://www.w3.org/2001/XMLSchema" xmlns:xs="http://www.w3.org/2001/XMLSchema" xmlns:p="http://schemas.microsoft.com/office/2006/metadata/properties" xmlns:ns2="ce75e566-0626-4849-a68f-248f3bd7b48e" xmlns:ns3="7874d6ba-be3a-4746-b4a9-2f0ecb5d4e0b" targetNamespace="http://schemas.microsoft.com/office/2006/metadata/properties" ma:root="true" ma:fieldsID="090224ce57b31539b83a8983105c30b2" ns2:_="" ns3:_="">
    <xsd:import namespace="ce75e566-0626-4849-a68f-248f3bd7b48e"/>
    <xsd:import namespace="7874d6ba-be3a-4746-b4a9-2f0ecb5d4e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5e566-0626-4849-a68f-248f3bd7b4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7c9d697-0d22-45f7-9370-3fc6157be3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4d6ba-be3a-4746-b4a9-2f0ecb5d4e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b3216ab-5f9b-4702-b3a9-1806c2885c21}" ma:internalName="TaxCatchAll" ma:showField="CatchAllData" ma:web="7874d6ba-be3a-4746-b4a9-2f0ecb5d4e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75e566-0626-4849-a68f-248f3bd7b48e">
      <Terms xmlns="http://schemas.microsoft.com/office/infopath/2007/PartnerControls"/>
    </lcf76f155ced4ddcb4097134ff3c332f>
    <TaxCatchAll xmlns="7874d6ba-be3a-4746-b4a9-2f0ecb5d4e0b" xsi:nil="true"/>
  </documentManagement>
</p:properties>
</file>

<file path=customXml/itemProps1.xml><?xml version="1.0" encoding="utf-8"?>
<ds:datastoreItem xmlns:ds="http://schemas.openxmlformats.org/officeDocument/2006/customXml" ds:itemID="{1666CEE4-C274-4F8D-BFED-C1E310262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0DB102-8715-4540-929A-27832AFA5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75e566-0626-4849-a68f-248f3bd7b48e"/>
    <ds:schemaRef ds:uri="7874d6ba-be3a-4746-b4a9-2f0ecb5d4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F13F13-9A51-4B99-A070-B6042C23F153}">
  <ds:schemaRefs>
    <ds:schemaRef ds:uri="http://schemas.microsoft.com/office/2006/metadata/properties"/>
    <ds:schemaRef ds:uri="http://schemas.microsoft.com/office/infopath/2007/PartnerControls"/>
    <ds:schemaRef ds:uri="ce75e566-0626-4849-a68f-248f3bd7b48e"/>
    <ds:schemaRef ds:uri="7874d6ba-be3a-4746-b4a9-2f0ecb5d4e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P:\Masters\Letter Head.dotx</Template>
  <TotalTime>2</TotalTime>
  <Pages>2</Pages>
  <Words>522</Words>
  <Characters>2750</Characters>
  <Application>Microsoft Office Word</Application>
  <DocSecurity>0</DocSecurity>
  <Lines>55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Perkins</dc:creator>
  <cp:keywords/>
  <dc:description/>
  <cp:lastModifiedBy>Sarah Collyer</cp:lastModifiedBy>
  <cp:revision>4</cp:revision>
  <cp:lastPrinted>2025-12-16T13:42:00Z</cp:lastPrinted>
  <dcterms:created xsi:type="dcterms:W3CDTF">2026-11-06T13:45:00Z</dcterms:created>
  <dcterms:modified xsi:type="dcterms:W3CDTF">2026-11-06T13:47:00Z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0x0101002227434E0E72584A87BE26C8DA52E261</vt:lpwstr>
  </property>
  <property fmtid="{D5CDD505-2E9C-101B-9397-08002B2CF9AE}" pid="3" name="Order">
    <vt:r8>12900</vt:r8>
  </property>
  <property fmtid="{D5CDD505-2E9C-101B-9397-08002B2CF9AE}" pid="4" name="MediaServiceImageTags">
    <vt:lpwstr/>
  </property>
</Properties>
</file>